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F25" w:rsidRDefault="00A603A0" w:rsidP="0090619F">
      <w:pPr>
        <w:spacing w:line="276" w:lineRule="auto"/>
        <w:jc w:val="center"/>
        <w:rPr>
          <w:b/>
          <w:sz w:val="28"/>
          <w:szCs w:val="28"/>
        </w:rPr>
      </w:pPr>
      <w:r w:rsidRPr="00705BA5">
        <w:rPr>
          <w:b/>
          <w:sz w:val="28"/>
          <w:szCs w:val="28"/>
        </w:rPr>
        <w:t xml:space="preserve">Графическое описание </w:t>
      </w:r>
      <w:r w:rsidRPr="006E7043">
        <w:rPr>
          <w:b/>
          <w:sz w:val="28"/>
          <w:szCs w:val="28"/>
        </w:rPr>
        <w:t xml:space="preserve">местоположения границ территориальной </w:t>
      </w:r>
      <w:r w:rsidR="006E7043" w:rsidRPr="006E7043">
        <w:rPr>
          <w:b/>
          <w:sz w:val="28"/>
          <w:szCs w:val="28"/>
        </w:rPr>
        <w:t xml:space="preserve">зоны </w:t>
      </w:r>
      <w:r w:rsidR="00290656" w:rsidRPr="00290656">
        <w:rPr>
          <w:b/>
          <w:sz w:val="28"/>
          <w:szCs w:val="28"/>
        </w:rPr>
        <w:t>спортивного назначения ОДЗ-5</w:t>
      </w:r>
      <w:r w:rsidR="00D9257F">
        <w:rPr>
          <w:b/>
          <w:sz w:val="28"/>
          <w:szCs w:val="28"/>
        </w:rPr>
        <w:t xml:space="preserve"> </w:t>
      </w:r>
    </w:p>
    <w:p w:rsidR="00A603A0" w:rsidRPr="006E7043" w:rsidRDefault="00A603A0" w:rsidP="0090619F">
      <w:pPr>
        <w:spacing w:line="276" w:lineRule="auto"/>
        <w:jc w:val="center"/>
        <w:rPr>
          <w:rFonts w:eastAsia="SimSun"/>
          <w:b/>
          <w:color w:val="000000"/>
          <w:sz w:val="28"/>
          <w:szCs w:val="28"/>
          <w:lang w:eastAsia="ar-SA"/>
        </w:rPr>
      </w:pPr>
      <w:r w:rsidRPr="006E7043">
        <w:rPr>
          <w:b/>
          <w:color w:val="000000"/>
          <w:sz w:val="28"/>
          <w:szCs w:val="28"/>
        </w:rPr>
        <w:t>в</w:t>
      </w:r>
      <w:r w:rsidRPr="006E7043">
        <w:rPr>
          <w:b/>
          <w:sz w:val="28"/>
          <w:szCs w:val="28"/>
        </w:rPr>
        <w:t xml:space="preserve"> границах </w:t>
      </w:r>
      <w:r w:rsidR="00DB7492" w:rsidRPr="006E7043">
        <w:rPr>
          <w:rFonts w:eastAsia="SimSun"/>
          <w:b/>
          <w:color w:val="000000"/>
          <w:sz w:val="28"/>
          <w:szCs w:val="28"/>
          <w:lang w:eastAsia="ar-SA"/>
        </w:rPr>
        <w:t>муниципального образования «</w:t>
      </w:r>
      <w:proofErr w:type="spellStart"/>
      <w:r w:rsidR="007D6D71">
        <w:rPr>
          <w:rFonts w:eastAsia="SimSun"/>
          <w:b/>
          <w:color w:val="000000"/>
          <w:sz w:val="28"/>
          <w:szCs w:val="28"/>
          <w:lang w:eastAsia="ar-SA"/>
        </w:rPr>
        <w:t>Парское</w:t>
      </w:r>
      <w:proofErr w:type="spellEnd"/>
      <w:r w:rsidR="00DB7492" w:rsidRPr="006E7043">
        <w:rPr>
          <w:rFonts w:eastAsia="SimSun"/>
          <w:b/>
          <w:color w:val="000000"/>
          <w:sz w:val="28"/>
          <w:szCs w:val="28"/>
          <w:lang w:eastAsia="ar-SA"/>
        </w:rPr>
        <w:t xml:space="preserve"> сельское</w:t>
      </w:r>
      <w:r w:rsidRPr="006E7043">
        <w:rPr>
          <w:rFonts w:eastAsia="SimSun"/>
          <w:b/>
          <w:color w:val="000000"/>
          <w:sz w:val="28"/>
          <w:szCs w:val="28"/>
          <w:lang w:eastAsia="ar-SA"/>
        </w:rPr>
        <w:t xml:space="preserve"> поселение Родниковского муниципального района Ивановской области»</w:t>
      </w:r>
    </w:p>
    <w:p w:rsidR="00A603A0" w:rsidRPr="00705BA5" w:rsidRDefault="00A603A0" w:rsidP="00A603A0">
      <w:pPr>
        <w:jc w:val="center"/>
        <w:rPr>
          <w:rFonts w:eastAsia="SimSun"/>
          <w:b/>
          <w:color w:val="000000"/>
          <w:sz w:val="28"/>
          <w:szCs w:val="28"/>
          <w:lang w:eastAsia="ar-SA"/>
        </w:rPr>
      </w:pPr>
    </w:p>
    <w:p w:rsidR="00A603A0" w:rsidRPr="00705BA5" w:rsidRDefault="00A603A0" w:rsidP="00A603A0">
      <w:pPr>
        <w:jc w:val="center"/>
        <w:rPr>
          <w:b/>
          <w:sz w:val="28"/>
          <w:szCs w:val="28"/>
        </w:rPr>
      </w:pPr>
    </w:p>
    <w:p w:rsidR="00A603A0" w:rsidRDefault="00A603A0" w:rsidP="00A603A0">
      <w:pPr>
        <w:spacing w:after="480"/>
        <w:jc w:val="center"/>
        <w:rPr>
          <w:sz w:val="26"/>
          <w:szCs w:val="26"/>
        </w:rPr>
      </w:pPr>
      <w:r w:rsidRPr="009070B7">
        <w:rPr>
          <w:b/>
          <w:sz w:val="26"/>
          <w:szCs w:val="26"/>
        </w:rPr>
        <w:t xml:space="preserve"> </w:t>
      </w:r>
      <w:r w:rsidRPr="006632EC">
        <w:rPr>
          <w:sz w:val="26"/>
          <w:szCs w:val="26"/>
        </w:rPr>
        <w:t>ОПИСАНИЕ МЕСТОПОЛОЖЕНИЯ ГРАНИЦ</w:t>
      </w:r>
    </w:p>
    <w:p w:rsidR="001C29E9" w:rsidRPr="001C29E9" w:rsidRDefault="001C29E9" w:rsidP="001C29E9">
      <w:pPr>
        <w:jc w:val="center"/>
        <w:rPr>
          <w:sz w:val="28"/>
          <w:szCs w:val="28"/>
        </w:rPr>
      </w:pPr>
      <w:r w:rsidRPr="001C29E9">
        <w:rPr>
          <w:b/>
          <w:sz w:val="28"/>
          <w:szCs w:val="28"/>
        </w:rPr>
        <w:t xml:space="preserve">Зона </w:t>
      </w:r>
      <w:r w:rsidR="00290656" w:rsidRPr="00290656">
        <w:rPr>
          <w:b/>
          <w:sz w:val="28"/>
          <w:szCs w:val="28"/>
        </w:rPr>
        <w:t>спортивного назначения ОДЗ-5</w:t>
      </w:r>
    </w:p>
    <w:p w:rsidR="00A603A0" w:rsidRPr="00A833AC" w:rsidRDefault="001C29E9" w:rsidP="001C29E9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r w:rsidRPr="00A833AC">
        <w:rPr>
          <w:sz w:val="18"/>
          <w:szCs w:val="18"/>
        </w:rPr>
        <w:t xml:space="preserve"> </w:t>
      </w:r>
      <w:r w:rsidR="00A603A0"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 w:rsidR="00A603A0" w:rsidRPr="00BA116E" w:rsidRDefault="00A603A0" w:rsidP="00A603A0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8"/>
        <w:gridCol w:w="652"/>
        <w:gridCol w:w="57"/>
        <w:gridCol w:w="1276"/>
        <w:gridCol w:w="1417"/>
        <w:gridCol w:w="2410"/>
        <w:gridCol w:w="2125"/>
        <w:gridCol w:w="1702"/>
        <w:gridCol w:w="34"/>
      </w:tblGrid>
      <w:tr w:rsidR="00A603A0" w:rsidRPr="00BA116E" w:rsidTr="005E50F0">
        <w:trPr>
          <w:tblHeader/>
        </w:trPr>
        <w:tc>
          <w:tcPr>
            <w:tcW w:w="9701" w:type="dxa"/>
            <w:gridSpan w:val="9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A603A0" w:rsidRPr="00BA116E" w:rsidTr="005E50F0">
        <w:trPr>
          <w:tblHeader/>
        </w:trPr>
        <w:tc>
          <w:tcPr>
            <w:tcW w:w="9701" w:type="dxa"/>
            <w:gridSpan w:val="9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A603A0" w:rsidRPr="00BA116E" w:rsidTr="005E50F0">
        <w:trPr>
          <w:tblHeader/>
        </w:trPr>
        <w:tc>
          <w:tcPr>
            <w:tcW w:w="680" w:type="dxa"/>
            <w:gridSpan w:val="2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  <w:r w:rsidRPr="00BA116E">
              <w:rPr>
                <w:sz w:val="23"/>
                <w:szCs w:val="23"/>
              </w:rPr>
              <w:t>/</w:t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50" w:type="dxa"/>
            <w:gridSpan w:val="3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6271" w:type="dxa"/>
            <w:gridSpan w:val="4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A603A0" w:rsidRPr="00BA116E" w:rsidTr="005E50F0">
        <w:trPr>
          <w:tblHeader/>
        </w:trPr>
        <w:tc>
          <w:tcPr>
            <w:tcW w:w="680" w:type="dxa"/>
            <w:gridSpan w:val="2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  <w:gridSpan w:val="3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6271" w:type="dxa"/>
            <w:gridSpan w:val="4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A603A0" w:rsidRPr="00BA116E" w:rsidTr="005E50F0">
        <w:tc>
          <w:tcPr>
            <w:tcW w:w="680" w:type="dxa"/>
            <w:gridSpan w:val="2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  <w:gridSpan w:val="3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</w:t>
            </w:r>
          </w:p>
        </w:tc>
        <w:tc>
          <w:tcPr>
            <w:tcW w:w="6271" w:type="dxa"/>
            <w:gridSpan w:val="4"/>
          </w:tcPr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 w:rsidRPr="00F333F8">
              <w:rPr>
                <w:sz w:val="26"/>
                <w:szCs w:val="26"/>
              </w:rPr>
              <w:t xml:space="preserve">Ивановская область, </w:t>
            </w:r>
          </w:p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Родниковский</w:t>
            </w:r>
            <w:r w:rsidRPr="00F333F8">
              <w:rPr>
                <w:sz w:val="26"/>
                <w:szCs w:val="26"/>
              </w:rPr>
              <w:t xml:space="preserve"> муниципальный район, </w:t>
            </w:r>
          </w:p>
          <w:p w:rsidR="00A603A0" w:rsidRPr="006D0A97" w:rsidRDefault="007D6D71" w:rsidP="00D9257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Парское</w:t>
            </w:r>
            <w:proofErr w:type="spellEnd"/>
            <w:r w:rsidR="00DB7492">
              <w:rPr>
                <w:sz w:val="26"/>
                <w:szCs w:val="26"/>
              </w:rPr>
              <w:t xml:space="preserve"> сельское</w:t>
            </w:r>
            <w:r w:rsidR="00A603A0" w:rsidRPr="00F333F8">
              <w:rPr>
                <w:sz w:val="26"/>
                <w:szCs w:val="26"/>
              </w:rPr>
              <w:t xml:space="preserve"> поселение</w:t>
            </w:r>
          </w:p>
        </w:tc>
      </w:tr>
      <w:tr w:rsidR="00A603A0" w:rsidRPr="00BA116E" w:rsidTr="005E50F0">
        <w:tc>
          <w:tcPr>
            <w:tcW w:w="680" w:type="dxa"/>
            <w:gridSpan w:val="2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2750" w:type="dxa"/>
            <w:gridSpan w:val="3"/>
          </w:tcPr>
          <w:p w:rsidR="00A603A0" w:rsidRPr="00BA116E" w:rsidRDefault="00A603A0" w:rsidP="0075627A">
            <w:pPr>
              <w:spacing w:before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A603A0" w:rsidRPr="00BA116E" w:rsidRDefault="00A603A0" w:rsidP="0075627A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6271" w:type="dxa"/>
            <w:gridSpan w:val="4"/>
          </w:tcPr>
          <w:p w:rsidR="00A603A0" w:rsidRPr="005C1B32" w:rsidRDefault="0079604C" w:rsidP="00D9257F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79604C">
              <w:rPr>
                <w:sz w:val="26"/>
                <w:szCs w:val="26"/>
              </w:rPr>
              <w:t>59</w:t>
            </w:r>
            <w:r w:rsidR="00826F25">
              <w:rPr>
                <w:sz w:val="26"/>
                <w:szCs w:val="26"/>
              </w:rPr>
              <w:t xml:space="preserve"> </w:t>
            </w:r>
            <w:r w:rsidRPr="0079604C">
              <w:rPr>
                <w:sz w:val="26"/>
                <w:szCs w:val="26"/>
              </w:rPr>
              <w:t>121</w:t>
            </w:r>
            <w:r w:rsidRPr="0079604C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A603A0" w:rsidRPr="0079604C">
              <w:rPr>
                <w:sz w:val="26"/>
                <w:szCs w:val="26"/>
              </w:rPr>
              <w:t xml:space="preserve">± </w:t>
            </w:r>
            <w:r w:rsidRPr="0079604C">
              <w:rPr>
                <w:sz w:val="26"/>
                <w:szCs w:val="26"/>
              </w:rPr>
              <w:t>851</w:t>
            </w:r>
            <w:r w:rsidR="00A603A0" w:rsidRPr="00245494">
              <w:rPr>
                <w:sz w:val="26"/>
                <w:szCs w:val="26"/>
              </w:rPr>
              <w:t xml:space="preserve"> кв.м</w:t>
            </w:r>
          </w:p>
        </w:tc>
      </w:tr>
      <w:tr w:rsidR="00A603A0" w:rsidRPr="00BA116E" w:rsidTr="005E50F0">
        <w:tc>
          <w:tcPr>
            <w:tcW w:w="680" w:type="dxa"/>
            <w:gridSpan w:val="2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2750" w:type="dxa"/>
            <w:gridSpan w:val="3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</w:t>
            </w:r>
          </w:p>
        </w:tc>
        <w:tc>
          <w:tcPr>
            <w:tcW w:w="6271" w:type="dxa"/>
            <w:gridSpan w:val="4"/>
          </w:tcPr>
          <w:p w:rsidR="00A603A0" w:rsidRPr="00B36714" w:rsidRDefault="00A603A0" w:rsidP="0075627A">
            <w:pPr>
              <w:spacing w:before="60" w:after="60"/>
              <w:ind w:left="57" w:right="57"/>
              <w:jc w:val="center"/>
              <w:rPr>
                <w:i/>
                <w:sz w:val="24"/>
                <w:szCs w:val="24"/>
              </w:rPr>
            </w:pPr>
            <w:bookmarkStart w:id="0" w:name="_Toc500427976"/>
            <w:r w:rsidRPr="00B36714">
              <w:rPr>
                <w:i/>
                <w:sz w:val="24"/>
                <w:szCs w:val="24"/>
              </w:rPr>
              <w:t>ОСНОВНЫЕ ВИДЫ РАЗРЕШЕННОГО ИСПОЛЬЗОВАНИЯ ЗЕМЕЛЬНЫХ УЧАСТКОВ</w:t>
            </w:r>
            <w:bookmarkStart w:id="1" w:name="_Toc482288084"/>
            <w:bookmarkStart w:id="2" w:name="_Toc484441408"/>
            <w:bookmarkStart w:id="3" w:name="_Toc500427953"/>
            <w:bookmarkEnd w:id="0"/>
          </w:p>
          <w:bookmarkEnd w:id="1"/>
          <w:bookmarkEnd w:id="2"/>
          <w:bookmarkEnd w:id="3"/>
          <w:p w:rsidR="006E7043" w:rsidRDefault="006E7043" w:rsidP="006E7043">
            <w:pPr>
              <w:jc w:val="both"/>
              <w:rPr>
                <w:sz w:val="24"/>
                <w:szCs w:val="24"/>
              </w:rPr>
            </w:pPr>
            <w:r w:rsidRPr="00687B3B">
              <w:rPr>
                <w:b/>
                <w:sz w:val="24"/>
                <w:szCs w:val="24"/>
              </w:rPr>
              <w:t>Коммунальное обслуживание</w:t>
            </w:r>
            <w:r w:rsidRPr="00687B3B">
              <w:rPr>
                <w:sz w:val="24"/>
                <w:szCs w:val="24"/>
              </w:rPr>
              <w:t>, 3.1</w:t>
            </w:r>
          </w:p>
          <w:p w:rsidR="00290656" w:rsidRPr="00290656" w:rsidRDefault="00290656" w:rsidP="0029065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90656">
              <w:rPr>
                <w:b/>
                <w:bCs/>
                <w:sz w:val="24"/>
                <w:szCs w:val="24"/>
              </w:rPr>
              <w:t xml:space="preserve">Объекты </w:t>
            </w:r>
            <w:proofErr w:type="spellStart"/>
            <w:r w:rsidRPr="00290656">
              <w:rPr>
                <w:b/>
                <w:bCs/>
                <w:sz w:val="24"/>
                <w:szCs w:val="24"/>
              </w:rPr>
              <w:t>культурно-досуговой</w:t>
            </w:r>
            <w:proofErr w:type="spellEnd"/>
            <w:r w:rsidRPr="00290656">
              <w:rPr>
                <w:b/>
                <w:bCs/>
                <w:sz w:val="24"/>
                <w:szCs w:val="24"/>
              </w:rPr>
              <w:t xml:space="preserve"> деятельности </w:t>
            </w:r>
            <w:r w:rsidRPr="00290656">
              <w:rPr>
                <w:sz w:val="24"/>
                <w:szCs w:val="24"/>
              </w:rPr>
              <w:t>3.6.1</w:t>
            </w:r>
          </w:p>
          <w:p w:rsidR="00290656" w:rsidRPr="00290656" w:rsidRDefault="00290656" w:rsidP="00290656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290656">
              <w:rPr>
                <w:b/>
                <w:sz w:val="24"/>
                <w:szCs w:val="24"/>
              </w:rPr>
              <w:t xml:space="preserve">Парки культуры и отдыха </w:t>
            </w:r>
            <w:r w:rsidRPr="00290656">
              <w:rPr>
                <w:bCs/>
                <w:sz w:val="24"/>
                <w:szCs w:val="24"/>
              </w:rPr>
              <w:t>3.6.2</w:t>
            </w:r>
          </w:p>
          <w:p w:rsidR="00290656" w:rsidRPr="00290656" w:rsidRDefault="00290656" w:rsidP="00290656">
            <w:pPr>
              <w:rPr>
                <w:sz w:val="24"/>
                <w:szCs w:val="24"/>
              </w:rPr>
            </w:pPr>
            <w:r w:rsidRPr="00290656">
              <w:rPr>
                <w:b/>
                <w:sz w:val="24"/>
                <w:szCs w:val="24"/>
              </w:rPr>
              <w:t xml:space="preserve">Спорт, </w:t>
            </w:r>
            <w:r w:rsidRPr="00290656">
              <w:rPr>
                <w:sz w:val="24"/>
                <w:szCs w:val="24"/>
              </w:rPr>
              <w:t>5.1,</w:t>
            </w:r>
          </w:p>
          <w:p w:rsidR="00DD3601" w:rsidRPr="00290656" w:rsidRDefault="00DD3601" w:rsidP="00DD360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bookmarkStart w:id="4" w:name="_Toc482288459"/>
            <w:bookmarkStart w:id="5" w:name="_Toc484441579"/>
            <w:bookmarkStart w:id="6" w:name="_Toc500427956"/>
            <w:r w:rsidRPr="00290656">
              <w:rPr>
                <w:b/>
                <w:sz w:val="24"/>
                <w:szCs w:val="24"/>
              </w:rPr>
              <w:t xml:space="preserve">Служебные гаражи </w:t>
            </w:r>
            <w:r w:rsidRPr="00290656">
              <w:rPr>
                <w:sz w:val="24"/>
                <w:szCs w:val="24"/>
              </w:rPr>
              <w:t>4.9</w:t>
            </w:r>
          </w:p>
          <w:p w:rsidR="00DD3601" w:rsidRPr="00290656" w:rsidRDefault="00DD3601" w:rsidP="00DD3601">
            <w:pPr>
              <w:jc w:val="both"/>
              <w:rPr>
                <w:sz w:val="24"/>
                <w:szCs w:val="24"/>
              </w:rPr>
            </w:pPr>
            <w:r w:rsidRPr="00290656">
              <w:rPr>
                <w:sz w:val="24"/>
                <w:szCs w:val="24"/>
              </w:rPr>
              <w:t>Предельные максимальные размеры земельных участков 100 кв.м.</w:t>
            </w:r>
          </w:p>
          <w:bookmarkEnd w:id="4"/>
          <w:bookmarkEnd w:id="5"/>
          <w:bookmarkEnd w:id="6"/>
          <w:p w:rsidR="00C864E4" w:rsidRDefault="00B36714" w:rsidP="0075627A">
            <w:pPr>
              <w:pStyle w:val="ac"/>
              <w:spacing w:before="0" w:after="0"/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</w:pPr>
            <w:r w:rsidRPr="00B36714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ВСПОМОГАТЕЛЬНЫЕ ВИДЫ РАЗРЕШЕННОГО ИСПОЛЬЗОВАНИЯ ЗЕМЕЛЬНЫХ УЧАСТКОВ</w:t>
            </w:r>
          </w:p>
          <w:p w:rsidR="00B36714" w:rsidRPr="00290656" w:rsidRDefault="00B36714" w:rsidP="00B3671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90656">
              <w:rPr>
                <w:b/>
                <w:sz w:val="24"/>
                <w:szCs w:val="24"/>
              </w:rPr>
              <w:t xml:space="preserve">Служебные гаражи </w:t>
            </w:r>
            <w:r w:rsidRPr="00290656">
              <w:rPr>
                <w:sz w:val="24"/>
                <w:szCs w:val="24"/>
              </w:rPr>
              <w:t>4.9</w:t>
            </w:r>
          </w:p>
          <w:p w:rsidR="00B36714" w:rsidRPr="00290656" w:rsidRDefault="00B36714" w:rsidP="00B36714">
            <w:pPr>
              <w:jc w:val="both"/>
              <w:rPr>
                <w:sz w:val="24"/>
                <w:szCs w:val="24"/>
              </w:rPr>
            </w:pPr>
            <w:r w:rsidRPr="00290656">
              <w:rPr>
                <w:sz w:val="24"/>
                <w:szCs w:val="24"/>
              </w:rPr>
              <w:t>Предельные максимальные размеры земельных участков 100 кв.м.</w:t>
            </w:r>
          </w:p>
          <w:p w:rsidR="00B36714" w:rsidRPr="00B36714" w:rsidRDefault="00B36714" w:rsidP="00B36714">
            <w:pPr>
              <w:rPr>
                <w:lang w:eastAsia="en-US"/>
              </w:rPr>
            </w:pPr>
          </w:p>
          <w:p w:rsidR="00A603A0" w:rsidRPr="00B36714" w:rsidRDefault="00A603A0" w:rsidP="0075627A">
            <w:pPr>
              <w:pStyle w:val="ac"/>
              <w:spacing w:before="0" w:after="0"/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</w:pPr>
            <w:r w:rsidRPr="00B36714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УСЛОВНО РАЗРЕШЕННЫЕ ВИДЫ ИСПОЛЬЗОВАНИЯ ЗЕМЕЛЬНЫХ УЧАСТКОВ</w:t>
            </w:r>
            <w:bookmarkStart w:id="7" w:name="_Toc482288124"/>
            <w:bookmarkStart w:id="8" w:name="_Toc484441422"/>
            <w:bookmarkStart w:id="9" w:name="_Toc500427958"/>
          </w:p>
          <w:bookmarkEnd w:id="7"/>
          <w:bookmarkEnd w:id="8"/>
          <w:bookmarkEnd w:id="9"/>
          <w:p w:rsidR="00C864E4" w:rsidRPr="00C864E4" w:rsidRDefault="00C864E4" w:rsidP="00C864E4">
            <w:pPr>
              <w:rPr>
                <w:b/>
                <w:sz w:val="24"/>
                <w:szCs w:val="24"/>
              </w:rPr>
            </w:pPr>
            <w:r w:rsidRPr="00C864E4">
              <w:rPr>
                <w:b/>
                <w:sz w:val="24"/>
                <w:szCs w:val="24"/>
              </w:rPr>
              <w:t>Магазины, 4.4,</w:t>
            </w:r>
          </w:p>
          <w:p w:rsidR="00C864E4" w:rsidRDefault="00C864E4" w:rsidP="00C864E4">
            <w:pPr>
              <w:rPr>
                <w:b/>
                <w:sz w:val="24"/>
                <w:szCs w:val="24"/>
              </w:rPr>
            </w:pPr>
            <w:r w:rsidRPr="00C864E4">
              <w:rPr>
                <w:b/>
                <w:sz w:val="24"/>
                <w:szCs w:val="24"/>
              </w:rPr>
              <w:t>Хранение автотранспорта, 2.7.1</w:t>
            </w:r>
          </w:p>
          <w:p w:rsidR="00B36714" w:rsidRPr="00C864E4" w:rsidRDefault="00B36714" w:rsidP="00B36714">
            <w:pPr>
              <w:jc w:val="both"/>
              <w:rPr>
                <w:b/>
                <w:sz w:val="24"/>
                <w:szCs w:val="24"/>
              </w:rPr>
            </w:pPr>
            <w:r w:rsidRPr="00290656">
              <w:rPr>
                <w:sz w:val="24"/>
                <w:szCs w:val="24"/>
              </w:rPr>
              <w:t>Предельные максимальные размеры земельных участков 100 кв.м.</w:t>
            </w:r>
          </w:p>
          <w:p w:rsidR="00C864E4" w:rsidRPr="00C864E4" w:rsidRDefault="00C864E4" w:rsidP="00B36714">
            <w:pPr>
              <w:rPr>
                <w:b/>
                <w:sz w:val="24"/>
                <w:szCs w:val="24"/>
              </w:rPr>
            </w:pPr>
            <w:proofErr w:type="spellStart"/>
            <w:r w:rsidRPr="00C864E4">
              <w:rPr>
                <w:b/>
                <w:sz w:val="24"/>
                <w:szCs w:val="24"/>
              </w:rPr>
              <w:t>Выстовочно-ярмарочная</w:t>
            </w:r>
            <w:proofErr w:type="spellEnd"/>
            <w:r w:rsidRPr="00C864E4">
              <w:rPr>
                <w:b/>
                <w:sz w:val="24"/>
                <w:szCs w:val="24"/>
              </w:rPr>
              <w:t xml:space="preserve"> деятельность, 4.10</w:t>
            </w:r>
          </w:p>
        </w:tc>
      </w:tr>
      <w:tr w:rsidR="007B5258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trHeight w:val="397"/>
          <w:tblHeader/>
        </w:trPr>
        <w:tc>
          <w:tcPr>
            <w:tcW w:w="9639" w:type="dxa"/>
            <w:gridSpan w:val="7"/>
            <w:shd w:val="clear" w:color="auto" w:fill="auto"/>
            <w:vAlign w:val="center"/>
          </w:tcPr>
          <w:p w:rsidR="007B5258" w:rsidRPr="00BA116E" w:rsidRDefault="00A603A0" w:rsidP="0090619F">
            <w:pPr>
              <w:jc w:val="center"/>
              <w:rPr>
                <w:sz w:val="24"/>
                <w:szCs w:val="24"/>
              </w:rPr>
            </w:pPr>
            <w:r>
              <w:lastRenderedPageBreak/>
              <w:br w:type="page"/>
            </w:r>
            <w:r w:rsidR="007B5258" w:rsidRPr="00BA116E">
              <w:rPr>
                <w:sz w:val="24"/>
                <w:szCs w:val="24"/>
              </w:rPr>
              <w:t>Раздел 2</w:t>
            </w:r>
          </w:p>
        </w:tc>
      </w:tr>
      <w:tr w:rsidR="007B5258" w:rsidRPr="00144965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trHeight w:val="397"/>
          <w:tblHeader/>
        </w:trPr>
        <w:tc>
          <w:tcPr>
            <w:tcW w:w="9639" w:type="dxa"/>
            <w:gridSpan w:val="7"/>
            <w:shd w:val="clear" w:color="auto" w:fill="auto"/>
          </w:tcPr>
          <w:p w:rsidR="007B5258" w:rsidRPr="00FA4EF8" w:rsidRDefault="007B5258" w:rsidP="0075627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FA4EF8">
              <w:rPr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5258" w:rsidRPr="00144965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397"/>
        </w:trPr>
        <w:tc>
          <w:tcPr>
            <w:tcW w:w="9639" w:type="dxa"/>
            <w:gridSpan w:val="7"/>
            <w:shd w:val="clear" w:color="auto" w:fill="auto"/>
            <w:vAlign w:val="bottom"/>
          </w:tcPr>
          <w:p w:rsidR="007B5258" w:rsidRPr="00BA116E" w:rsidRDefault="007B5258" w:rsidP="001F70FD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  <w:r>
              <w:rPr>
                <w:sz w:val="23"/>
                <w:szCs w:val="23"/>
              </w:rPr>
              <w:t xml:space="preserve"> </w:t>
            </w:r>
            <w:r w:rsidR="001F70FD">
              <w:rPr>
                <w:b/>
                <w:i/>
                <w:sz w:val="23"/>
                <w:szCs w:val="23"/>
              </w:rPr>
              <w:t>СК 1963 г.</w:t>
            </w:r>
          </w:p>
        </w:tc>
      </w:tr>
      <w:tr w:rsidR="007B5258" w:rsidRPr="00144965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397"/>
        </w:trPr>
        <w:tc>
          <w:tcPr>
            <w:tcW w:w="9639" w:type="dxa"/>
            <w:gridSpan w:val="7"/>
            <w:shd w:val="clear" w:color="auto" w:fill="auto"/>
          </w:tcPr>
          <w:p w:rsidR="007B5258" w:rsidRPr="00BA116E" w:rsidRDefault="007B5258" w:rsidP="007B5258">
            <w:pPr>
              <w:ind w:firstLine="44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7B5258" w:rsidRPr="00144965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615"/>
        </w:trPr>
        <w:tc>
          <w:tcPr>
            <w:tcW w:w="709" w:type="dxa"/>
            <w:gridSpan w:val="2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  <w:r w:rsidRPr="007B5258">
              <w:t>Обозначение характерных точек границ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Координаты, м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 xml:space="preserve">Средняя </w:t>
            </w:r>
            <w:proofErr w:type="spellStart"/>
            <w:r w:rsidRPr="007B5258">
              <w:rPr>
                <w:sz w:val="20"/>
              </w:rPr>
              <w:t>квадратическая</w:t>
            </w:r>
            <w:proofErr w:type="spellEnd"/>
            <w:r w:rsidRPr="007B5258"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B5258">
              <w:rPr>
                <w:sz w:val="20"/>
              </w:rPr>
              <w:t>Mt</w:t>
            </w:r>
            <w:proofErr w:type="spellEnd"/>
            <w:r w:rsidRPr="007B5258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</w:tcPr>
          <w:p w:rsidR="007B5258" w:rsidRPr="007B5258" w:rsidRDefault="007B5258" w:rsidP="00181B08">
            <w:pPr>
              <w:pStyle w:val="10"/>
              <w:jc w:val="center"/>
              <w:rPr>
                <w:sz w:val="22"/>
                <w:szCs w:val="22"/>
              </w:rPr>
            </w:pPr>
            <w:r w:rsidRPr="007B5258">
              <w:rPr>
                <w:sz w:val="22"/>
                <w:szCs w:val="22"/>
              </w:rPr>
              <w:t xml:space="preserve">Описание </w:t>
            </w:r>
            <w:r w:rsidRPr="007B5258">
              <w:rPr>
                <w:sz w:val="22"/>
                <w:szCs w:val="22"/>
              </w:rPr>
              <w:br/>
              <w:t>обозначения точки на местности (при наличии)</w:t>
            </w:r>
          </w:p>
        </w:tc>
      </w:tr>
      <w:tr w:rsidR="007B5258" w:rsidRPr="00144965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382"/>
        </w:trPr>
        <w:tc>
          <w:tcPr>
            <w:tcW w:w="709" w:type="dxa"/>
            <w:gridSpan w:val="2"/>
            <w:vMerge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У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2125" w:type="dxa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1702" w:type="dxa"/>
            <w:vMerge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7B5258" w:rsidRPr="00144965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15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4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5</w:t>
            </w:r>
          </w:p>
        </w:tc>
        <w:tc>
          <w:tcPr>
            <w:tcW w:w="1702" w:type="dxa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299816.54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263572.63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299768.90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263498.42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299749.76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263500.20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299726.85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263481.49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299698.29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263446.23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299780.93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263345.39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299854.11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263358.26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299891.74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263443.38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299874.97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263450.20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299905.09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263522.54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299880.71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263536.29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299833.85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263562.72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299816.54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263572.63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Pr="001F70FD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Pr="001F70FD" w:rsidRDefault="005E50F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Pr="001F70FD" w:rsidRDefault="005E50F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2" w:type="dxa"/>
          </w:tcPr>
          <w:p w:rsidR="005E50F0" w:rsidRPr="00946A14" w:rsidRDefault="005E50F0" w:rsidP="00946A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306535.23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259883.33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306548.38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259829.55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306580.80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259836.02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306580.97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259832.04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306569.40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259806.03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B367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306558.34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259777.82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306550.73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259760.33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306539.48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259727.79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306487.74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259712.83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306437.00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259866.19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306501.82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259877.70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306522.74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259881.08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306535.23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259883.33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Pr="001F70FD" w:rsidRDefault="005E50F0" w:rsidP="007960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312048.41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263909.05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312109.20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263884.96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312071.85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263786.96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312012.55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263807.31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312048.41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263909.05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Pr="001F70FD" w:rsidRDefault="005E50F0" w:rsidP="007960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301559.57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270262.90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301638.96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270219.18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301611.83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270187.53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301541.98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270221.19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301559.57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270262.90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Pr="001F70FD" w:rsidRDefault="005E50F0" w:rsidP="007960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305325.89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262106.81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305380.57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262088.04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305370.82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262050.36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305364.19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262030.60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305324.38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262043.42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305318.04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262047.71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305311.37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262059.75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305325.89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262106.81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Pr="001F70FD" w:rsidRDefault="005E50F0" w:rsidP="007960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301440.93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270147.14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301465.53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270129.97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301431.19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270080.77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301406.59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270097.94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301440.93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270147.14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Pr="001F70FD" w:rsidRDefault="005E50F0" w:rsidP="0079604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Pr="001F70FD" w:rsidRDefault="005E50F0" w:rsidP="0079604C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299918.16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263928.31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299937.89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263903.80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299917.42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263873.90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299880.63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263914.64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299892.65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263917.62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E50F0" w:rsidRPr="00B3075E" w:rsidTr="005E50F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20" w:type="dxa"/>
            <w:right w:w="120" w:type="dxa"/>
          </w:tblCellMar>
        </w:tblPrEx>
        <w:trPr>
          <w:gridBefore w:val="1"/>
          <w:gridAfter w:val="1"/>
          <w:wBefore w:w="28" w:type="dxa"/>
          <w:wAfter w:w="34" w:type="dxa"/>
          <w:cantSplit/>
          <w:trHeight w:val="20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5E50F0" w:rsidRDefault="005E5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299918.16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E50F0" w:rsidRDefault="005E50F0">
            <w:pPr>
              <w:pStyle w:val="6"/>
              <w:jc w:val="center"/>
              <w:rPr>
                <w:sz w:val="20"/>
              </w:rPr>
            </w:pPr>
            <w:r>
              <w:rPr>
                <w:sz w:val="20"/>
              </w:rPr>
              <w:t>263928.31</w:t>
            </w:r>
          </w:p>
        </w:tc>
        <w:tc>
          <w:tcPr>
            <w:tcW w:w="2410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2125" w:type="dxa"/>
            <w:shd w:val="clear" w:color="auto" w:fill="auto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1702" w:type="dxa"/>
          </w:tcPr>
          <w:p w:rsidR="005E50F0" w:rsidRPr="00946A14" w:rsidRDefault="005E50F0" w:rsidP="00796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</w:tbl>
    <w:p w:rsidR="00575567" w:rsidRDefault="00575567" w:rsidP="00172A47">
      <w:pPr>
        <w:spacing w:line="276" w:lineRule="auto"/>
        <w:jc w:val="center"/>
        <w:rPr>
          <w:b/>
          <w:sz w:val="28"/>
          <w:szCs w:val="28"/>
        </w:rPr>
      </w:pPr>
    </w:p>
    <w:p w:rsidR="005E50F0" w:rsidRDefault="005E50F0" w:rsidP="00172A47">
      <w:pPr>
        <w:spacing w:line="276" w:lineRule="auto"/>
        <w:jc w:val="center"/>
        <w:rPr>
          <w:b/>
          <w:sz w:val="28"/>
          <w:szCs w:val="28"/>
        </w:rPr>
      </w:pPr>
    </w:p>
    <w:p w:rsidR="005E50F0" w:rsidRDefault="005E50F0" w:rsidP="00172A47">
      <w:pPr>
        <w:spacing w:line="276" w:lineRule="auto"/>
        <w:jc w:val="center"/>
        <w:rPr>
          <w:b/>
          <w:sz w:val="28"/>
          <w:szCs w:val="28"/>
        </w:rPr>
      </w:pPr>
    </w:p>
    <w:p w:rsidR="001F70FD" w:rsidRDefault="001F70FD" w:rsidP="001F70FD">
      <w:pPr>
        <w:spacing w:before="360" w:after="60"/>
        <w:jc w:val="center"/>
        <w:rPr>
          <w:sz w:val="24"/>
          <w:szCs w:val="24"/>
        </w:rPr>
      </w:pPr>
      <w:r>
        <w:rPr>
          <w:sz w:val="24"/>
          <w:szCs w:val="24"/>
        </w:rPr>
        <w:t>Раздел 3</w:t>
      </w: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47"/>
        <w:gridCol w:w="1041"/>
        <w:gridCol w:w="225"/>
        <w:gridCol w:w="685"/>
        <w:gridCol w:w="856"/>
        <w:gridCol w:w="842"/>
        <w:gridCol w:w="9"/>
        <w:gridCol w:w="1661"/>
        <w:gridCol w:w="68"/>
        <w:gridCol w:w="1428"/>
        <w:gridCol w:w="8"/>
        <w:gridCol w:w="1435"/>
      </w:tblGrid>
      <w:tr w:rsidR="001F70FD" w:rsidTr="00B36714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1F70FD" w:rsidTr="00B36714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1F70FD" w:rsidRDefault="001F70FD" w:rsidP="00B36714">
            <w:pPr>
              <w:autoSpaceDE w:val="0"/>
              <w:autoSpaceDN w:val="0"/>
              <w:spacing w:before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rPr>
                <w:sz w:val="23"/>
                <w:szCs w:val="23"/>
              </w:rPr>
            </w:pPr>
          </w:p>
        </w:tc>
      </w:tr>
      <w:tr w:rsidR="001F70FD" w:rsidTr="00B36714">
        <w:trPr>
          <w:cantSplit/>
        </w:trPr>
        <w:tc>
          <w:tcPr>
            <w:tcW w:w="27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F70FD" w:rsidRDefault="001F70FD" w:rsidP="00B36714">
            <w:pPr>
              <w:autoSpaceDE w:val="0"/>
              <w:autoSpaceDN w:val="0"/>
              <w:spacing w:line="276" w:lineRule="auto"/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70FD" w:rsidRDefault="001F70FD" w:rsidP="00B36714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F70FD" w:rsidRDefault="001F70FD" w:rsidP="00B36714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</w:tr>
      <w:tr w:rsidR="001F70FD" w:rsidTr="00B36714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 Сведения о характерных точках границ объекта </w:t>
            </w:r>
          </w:p>
        </w:tc>
      </w:tr>
      <w:tr w:rsidR="001F70FD" w:rsidTr="00B36714">
        <w:trPr>
          <w:cantSplit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7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F70FD" w:rsidTr="00B36714">
        <w:trPr>
          <w:cantSplit/>
        </w:trPr>
        <w:tc>
          <w:tcPr>
            <w:tcW w:w="9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rPr>
                <w:sz w:val="23"/>
                <w:szCs w:val="23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6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rPr>
                <w:sz w:val="23"/>
                <w:szCs w:val="23"/>
              </w:rPr>
            </w:pPr>
          </w:p>
        </w:tc>
        <w:tc>
          <w:tcPr>
            <w:tcW w:w="2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/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/>
        </w:tc>
      </w:tr>
      <w:tr w:rsidR="001F70FD" w:rsidTr="00B36714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1F70FD" w:rsidTr="00B36714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0FD" w:rsidRDefault="001F70FD" w:rsidP="00B36714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</w:tr>
    </w:tbl>
    <w:p w:rsidR="001F70FD" w:rsidRDefault="001F70FD" w:rsidP="00172A47">
      <w:pPr>
        <w:spacing w:line="276" w:lineRule="auto"/>
        <w:jc w:val="center"/>
        <w:rPr>
          <w:b/>
          <w:sz w:val="28"/>
          <w:szCs w:val="28"/>
        </w:rPr>
      </w:pPr>
    </w:p>
    <w:p w:rsidR="001F70FD" w:rsidRDefault="001F70FD" w:rsidP="00172A47">
      <w:pPr>
        <w:spacing w:line="276" w:lineRule="auto"/>
        <w:jc w:val="center"/>
        <w:rPr>
          <w:b/>
          <w:sz w:val="28"/>
          <w:szCs w:val="28"/>
        </w:rPr>
      </w:pPr>
    </w:p>
    <w:p w:rsidR="001F70FD" w:rsidRDefault="001F70FD" w:rsidP="00172A47">
      <w:pPr>
        <w:spacing w:line="276" w:lineRule="auto"/>
        <w:jc w:val="center"/>
        <w:rPr>
          <w:b/>
          <w:sz w:val="28"/>
          <w:szCs w:val="28"/>
        </w:rPr>
      </w:pPr>
    </w:p>
    <w:p w:rsidR="00826F25" w:rsidRDefault="00826F25" w:rsidP="00172A47">
      <w:pPr>
        <w:spacing w:line="276" w:lineRule="auto"/>
        <w:jc w:val="center"/>
        <w:rPr>
          <w:b/>
          <w:sz w:val="24"/>
          <w:szCs w:val="24"/>
        </w:rPr>
      </w:pPr>
    </w:p>
    <w:p w:rsidR="00826F25" w:rsidRDefault="00826F25" w:rsidP="00172A47">
      <w:pPr>
        <w:spacing w:line="276" w:lineRule="auto"/>
        <w:jc w:val="center"/>
        <w:rPr>
          <w:b/>
          <w:sz w:val="24"/>
          <w:szCs w:val="24"/>
        </w:rPr>
      </w:pPr>
    </w:p>
    <w:p w:rsidR="00826F25" w:rsidRDefault="00826F25" w:rsidP="00172A47">
      <w:pPr>
        <w:spacing w:line="276" w:lineRule="auto"/>
        <w:jc w:val="center"/>
        <w:rPr>
          <w:b/>
          <w:sz w:val="24"/>
          <w:szCs w:val="24"/>
        </w:rPr>
      </w:pPr>
    </w:p>
    <w:p w:rsidR="00826F25" w:rsidRDefault="00826F25" w:rsidP="00172A47">
      <w:pPr>
        <w:spacing w:line="276" w:lineRule="auto"/>
        <w:jc w:val="center"/>
        <w:rPr>
          <w:b/>
          <w:sz w:val="24"/>
          <w:szCs w:val="24"/>
        </w:rPr>
      </w:pPr>
    </w:p>
    <w:p w:rsidR="00826F25" w:rsidRDefault="00826F25" w:rsidP="00172A47">
      <w:pPr>
        <w:spacing w:line="276" w:lineRule="auto"/>
        <w:jc w:val="center"/>
        <w:rPr>
          <w:b/>
          <w:sz w:val="24"/>
          <w:szCs w:val="24"/>
        </w:rPr>
      </w:pPr>
    </w:p>
    <w:tbl>
      <w:tblPr>
        <w:tblStyle w:val="a8"/>
        <w:tblW w:w="9072" w:type="dxa"/>
        <w:tblInd w:w="392" w:type="dxa"/>
        <w:tblLook w:val="04A0"/>
      </w:tblPr>
      <w:tblGrid>
        <w:gridCol w:w="2578"/>
        <w:gridCol w:w="6494"/>
      </w:tblGrid>
      <w:tr w:rsidR="000460C3" w:rsidTr="000460C3">
        <w:trPr>
          <w:trHeight w:val="280"/>
        </w:trPr>
        <w:tc>
          <w:tcPr>
            <w:tcW w:w="9072" w:type="dxa"/>
            <w:gridSpan w:val="2"/>
          </w:tcPr>
          <w:p w:rsidR="000460C3" w:rsidRPr="00B17819" w:rsidRDefault="000460C3" w:rsidP="00095108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0460C3" w:rsidTr="000460C3">
        <w:trPr>
          <w:trHeight w:val="301"/>
        </w:trPr>
        <w:tc>
          <w:tcPr>
            <w:tcW w:w="9072" w:type="dxa"/>
            <w:gridSpan w:val="2"/>
          </w:tcPr>
          <w:p w:rsidR="000460C3" w:rsidRPr="00B17819" w:rsidRDefault="000460C3" w:rsidP="00095108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0460C3" w:rsidTr="000460C3">
        <w:trPr>
          <w:trHeight w:val="419"/>
        </w:trPr>
        <w:tc>
          <w:tcPr>
            <w:tcW w:w="9072" w:type="dxa"/>
            <w:gridSpan w:val="2"/>
          </w:tcPr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466975" cy="2324100"/>
                  <wp:effectExtent l="19050" t="0" r="9525" b="0"/>
                  <wp:docPr id="1" name="Рисунок 1" descr="\\File-srv\окзр\Родниковский район ПЗЗ_2\Парское сп\Парское панорама\ОДЗ-5\(1)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Парское сп\Парское панорама\ОДЗ-5\(1)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Pr="00176375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Pr="00B17819" w:rsidRDefault="000460C3" w:rsidP="000951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5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0460C3" w:rsidTr="000460C3">
        <w:trPr>
          <w:trHeight w:val="302"/>
        </w:trPr>
        <w:tc>
          <w:tcPr>
            <w:tcW w:w="9072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0460C3" w:rsidTr="000460C3">
        <w:trPr>
          <w:trHeight w:val="444"/>
        </w:trPr>
        <w:tc>
          <w:tcPr>
            <w:tcW w:w="2578" w:type="dxa"/>
          </w:tcPr>
          <w:p w:rsidR="000460C3" w:rsidRPr="006872B7" w:rsidRDefault="000460C3" w:rsidP="00095108">
            <w:pPr>
              <w:jc w:val="center"/>
            </w:pPr>
            <w:r>
              <w:rPr>
                <w:noProof/>
              </w:rPr>
              <w:pict>
                <v:rect id="_x0000_s1026" style="position:absolute;left:0;text-align:left;margin-left:26.9pt;margin-top:4.8pt;width:82.5pt;height:14.25pt;z-index:251662336;mso-position-horizontal-relative:text;mso-position-vertical-relative:text" fillcolor="#9fc"/>
              </w:pict>
            </w:r>
          </w:p>
        </w:tc>
        <w:tc>
          <w:tcPr>
            <w:tcW w:w="649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444"/>
        </w:trPr>
        <w:tc>
          <w:tcPr>
            <w:tcW w:w="2578" w:type="dxa"/>
          </w:tcPr>
          <w:p w:rsidR="000460C3" w:rsidRDefault="000460C3" w:rsidP="00095108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49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0460C3" w:rsidTr="000460C3">
        <w:trPr>
          <w:trHeight w:val="452"/>
        </w:trPr>
        <w:tc>
          <w:tcPr>
            <w:tcW w:w="2578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3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49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301"/>
        </w:trPr>
        <w:tc>
          <w:tcPr>
            <w:tcW w:w="2578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4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0460C3" w:rsidTr="000460C3">
        <w:trPr>
          <w:trHeight w:val="922"/>
        </w:trPr>
        <w:tc>
          <w:tcPr>
            <w:tcW w:w="9072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</w:p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0460C3" w:rsidRPr="006872B7" w:rsidRDefault="000460C3" w:rsidP="00095108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tbl>
      <w:tblPr>
        <w:tblStyle w:val="a8"/>
        <w:tblW w:w="9497" w:type="dxa"/>
        <w:tblInd w:w="250" w:type="dxa"/>
        <w:tblLook w:val="04A0"/>
      </w:tblPr>
      <w:tblGrid>
        <w:gridCol w:w="3570"/>
        <w:gridCol w:w="5927"/>
      </w:tblGrid>
      <w:tr w:rsidR="000460C3" w:rsidTr="000460C3">
        <w:trPr>
          <w:trHeight w:val="280"/>
        </w:trPr>
        <w:tc>
          <w:tcPr>
            <w:tcW w:w="9497" w:type="dxa"/>
            <w:gridSpan w:val="2"/>
          </w:tcPr>
          <w:p w:rsidR="000460C3" w:rsidRPr="00B17819" w:rsidRDefault="000460C3" w:rsidP="00095108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0460C3" w:rsidTr="000460C3">
        <w:trPr>
          <w:trHeight w:val="301"/>
        </w:trPr>
        <w:tc>
          <w:tcPr>
            <w:tcW w:w="9497" w:type="dxa"/>
            <w:gridSpan w:val="2"/>
          </w:tcPr>
          <w:p w:rsidR="000460C3" w:rsidRPr="00B17819" w:rsidRDefault="000460C3" w:rsidP="00095108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0460C3" w:rsidTr="000460C3">
        <w:trPr>
          <w:trHeight w:val="419"/>
        </w:trPr>
        <w:tc>
          <w:tcPr>
            <w:tcW w:w="9497" w:type="dxa"/>
            <w:gridSpan w:val="2"/>
          </w:tcPr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Default="000460C3" w:rsidP="000951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5400675" cy="2981325"/>
                  <wp:effectExtent l="19050" t="0" r="9525" b="0"/>
                  <wp:docPr id="2" name="Рисунок 1" descr="\\File-srv\окзр\Родниковский район ПЗЗ_2\Парское сп\Парское панорама\ОДЗ-5\(2)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Парское сп\Парское панорама\ОДЗ-5\(2)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C3" w:rsidRDefault="000460C3" w:rsidP="00095108">
            <w:pPr>
              <w:jc w:val="center"/>
              <w:rPr>
                <w:b/>
                <w:sz w:val="24"/>
                <w:szCs w:val="24"/>
              </w:rPr>
            </w:pPr>
          </w:p>
          <w:p w:rsidR="000460C3" w:rsidRPr="00B17819" w:rsidRDefault="000460C3" w:rsidP="000951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5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0460C3" w:rsidTr="000460C3">
        <w:trPr>
          <w:trHeight w:val="302"/>
        </w:trPr>
        <w:tc>
          <w:tcPr>
            <w:tcW w:w="9497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0460C3" w:rsidTr="000460C3">
        <w:trPr>
          <w:trHeight w:val="444"/>
        </w:trPr>
        <w:tc>
          <w:tcPr>
            <w:tcW w:w="3570" w:type="dxa"/>
          </w:tcPr>
          <w:p w:rsidR="000460C3" w:rsidRPr="006872B7" w:rsidRDefault="000460C3" w:rsidP="00095108">
            <w:pPr>
              <w:jc w:val="center"/>
            </w:pPr>
            <w:r>
              <w:rPr>
                <w:noProof/>
              </w:rPr>
              <w:pict>
                <v:rect id="_x0000_s1027" style="position:absolute;left:0;text-align:left;margin-left:46pt;margin-top:4.8pt;width:82.5pt;height:14.25pt;z-index:251664384;mso-position-horizontal-relative:text;mso-position-vertical-relative:text" fillcolor="#9fc"/>
              </w:pict>
            </w:r>
          </w:p>
        </w:tc>
        <w:tc>
          <w:tcPr>
            <w:tcW w:w="5927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444"/>
        </w:trPr>
        <w:tc>
          <w:tcPr>
            <w:tcW w:w="3570" w:type="dxa"/>
          </w:tcPr>
          <w:p w:rsidR="000460C3" w:rsidRDefault="000460C3" w:rsidP="00095108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927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0460C3" w:rsidTr="000460C3">
        <w:trPr>
          <w:trHeight w:val="452"/>
        </w:trPr>
        <w:tc>
          <w:tcPr>
            <w:tcW w:w="3570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4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927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301"/>
        </w:trPr>
        <w:tc>
          <w:tcPr>
            <w:tcW w:w="3570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5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0460C3" w:rsidTr="000460C3">
        <w:trPr>
          <w:trHeight w:val="922"/>
        </w:trPr>
        <w:tc>
          <w:tcPr>
            <w:tcW w:w="9497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</w:p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0460C3" w:rsidRPr="006872B7" w:rsidRDefault="000460C3" w:rsidP="00095108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tbl>
      <w:tblPr>
        <w:tblStyle w:val="a8"/>
        <w:tblW w:w="9214" w:type="dxa"/>
        <w:tblInd w:w="250" w:type="dxa"/>
        <w:tblLook w:val="04A0"/>
      </w:tblPr>
      <w:tblGrid>
        <w:gridCol w:w="3570"/>
        <w:gridCol w:w="5644"/>
      </w:tblGrid>
      <w:tr w:rsidR="000460C3" w:rsidTr="000460C3">
        <w:trPr>
          <w:trHeight w:val="280"/>
        </w:trPr>
        <w:tc>
          <w:tcPr>
            <w:tcW w:w="9214" w:type="dxa"/>
            <w:gridSpan w:val="2"/>
          </w:tcPr>
          <w:p w:rsidR="000460C3" w:rsidRPr="00B17819" w:rsidRDefault="000460C3" w:rsidP="00095108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0460C3" w:rsidTr="000460C3">
        <w:trPr>
          <w:trHeight w:val="301"/>
        </w:trPr>
        <w:tc>
          <w:tcPr>
            <w:tcW w:w="9214" w:type="dxa"/>
            <w:gridSpan w:val="2"/>
          </w:tcPr>
          <w:p w:rsidR="000460C3" w:rsidRPr="00B17819" w:rsidRDefault="000460C3" w:rsidP="00095108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0460C3" w:rsidTr="000460C3">
        <w:trPr>
          <w:trHeight w:val="419"/>
        </w:trPr>
        <w:tc>
          <w:tcPr>
            <w:tcW w:w="9214" w:type="dxa"/>
            <w:gridSpan w:val="2"/>
          </w:tcPr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Default="000460C3" w:rsidP="000951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4057650" cy="3486150"/>
                  <wp:effectExtent l="19050" t="0" r="0" b="0"/>
                  <wp:docPr id="13" name="Рисунок 3" descr="\\File-srv\окзр\Родниковский район ПЗЗ_2\Парское сп\Парское панорама\ОДЗ-5\(3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-srv\окзр\Родниковский район ПЗЗ_2\Парское сп\Парское панорама\ОДЗ-5\(3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C3" w:rsidRDefault="000460C3" w:rsidP="00095108">
            <w:pPr>
              <w:jc w:val="center"/>
              <w:rPr>
                <w:b/>
                <w:sz w:val="24"/>
                <w:szCs w:val="24"/>
              </w:rPr>
            </w:pPr>
          </w:p>
          <w:p w:rsidR="000460C3" w:rsidRPr="00B17819" w:rsidRDefault="000460C3" w:rsidP="000951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0460C3" w:rsidTr="000460C3">
        <w:trPr>
          <w:trHeight w:val="302"/>
        </w:trPr>
        <w:tc>
          <w:tcPr>
            <w:tcW w:w="9214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0460C3" w:rsidTr="000460C3">
        <w:trPr>
          <w:trHeight w:val="444"/>
        </w:trPr>
        <w:tc>
          <w:tcPr>
            <w:tcW w:w="3570" w:type="dxa"/>
          </w:tcPr>
          <w:p w:rsidR="000460C3" w:rsidRPr="006872B7" w:rsidRDefault="000460C3" w:rsidP="00095108">
            <w:pPr>
              <w:jc w:val="center"/>
            </w:pPr>
            <w:r>
              <w:rPr>
                <w:noProof/>
              </w:rPr>
              <w:pict>
                <v:rect id="_x0000_s1028" style="position:absolute;left:0;text-align:left;margin-left:46pt;margin-top:3.05pt;width:82.5pt;height:14.25pt;z-index:251665408;mso-position-horizontal-relative:text;mso-position-vertical-relative:text" fillcolor="#9fc"/>
              </w:pict>
            </w:r>
          </w:p>
        </w:tc>
        <w:tc>
          <w:tcPr>
            <w:tcW w:w="564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444"/>
        </w:trPr>
        <w:tc>
          <w:tcPr>
            <w:tcW w:w="3570" w:type="dxa"/>
          </w:tcPr>
          <w:p w:rsidR="000460C3" w:rsidRDefault="000460C3" w:rsidP="00095108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64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0460C3" w:rsidTr="000460C3">
        <w:trPr>
          <w:trHeight w:val="452"/>
        </w:trPr>
        <w:tc>
          <w:tcPr>
            <w:tcW w:w="3570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9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64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301"/>
        </w:trPr>
        <w:tc>
          <w:tcPr>
            <w:tcW w:w="3570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0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0460C3" w:rsidTr="000460C3">
        <w:trPr>
          <w:trHeight w:val="922"/>
        </w:trPr>
        <w:tc>
          <w:tcPr>
            <w:tcW w:w="9214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</w:p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0460C3" w:rsidRPr="006872B7" w:rsidRDefault="000460C3" w:rsidP="00095108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tbl>
      <w:tblPr>
        <w:tblStyle w:val="a8"/>
        <w:tblW w:w="9214" w:type="dxa"/>
        <w:tblInd w:w="250" w:type="dxa"/>
        <w:tblLook w:val="04A0"/>
      </w:tblPr>
      <w:tblGrid>
        <w:gridCol w:w="3570"/>
        <w:gridCol w:w="5644"/>
      </w:tblGrid>
      <w:tr w:rsidR="000460C3" w:rsidTr="000460C3">
        <w:trPr>
          <w:trHeight w:val="280"/>
        </w:trPr>
        <w:tc>
          <w:tcPr>
            <w:tcW w:w="9214" w:type="dxa"/>
            <w:gridSpan w:val="2"/>
          </w:tcPr>
          <w:p w:rsidR="000460C3" w:rsidRPr="00B17819" w:rsidRDefault="000460C3" w:rsidP="00095108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0460C3" w:rsidTr="000460C3">
        <w:trPr>
          <w:trHeight w:val="301"/>
        </w:trPr>
        <w:tc>
          <w:tcPr>
            <w:tcW w:w="9214" w:type="dxa"/>
            <w:gridSpan w:val="2"/>
          </w:tcPr>
          <w:p w:rsidR="000460C3" w:rsidRPr="00B17819" w:rsidRDefault="000460C3" w:rsidP="00095108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0460C3" w:rsidTr="000460C3">
        <w:trPr>
          <w:trHeight w:val="419"/>
        </w:trPr>
        <w:tc>
          <w:tcPr>
            <w:tcW w:w="9214" w:type="dxa"/>
            <w:gridSpan w:val="2"/>
          </w:tcPr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Default="000460C3" w:rsidP="000951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057525" cy="2800350"/>
                  <wp:effectExtent l="19050" t="0" r="9525" b="0"/>
                  <wp:docPr id="24" name="Рисунок 4" descr="\\File-srv\окзр\Родниковский район ПЗЗ_2\Парское сп\Парское панорама\ОДЗ-5\(4)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le-srv\окзр\Родниковский район ПЗЗ_2\Парское сп\Парское панорама\ОДЗ-5\(4)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C3" w:rsidRDefault="000460C3" w:rsidP="00095108">
            <w:pPr>
              <w:jc w:val="center"/>
              <w:rPr>
                <w:b/>
                <w:sz w:val="24"/>
                <w:szCs w:val="24"/>
              </w:rPr>
            </w:pPr>
          </w:p>
          <w:p w:rsidR="000460C3" w:rsidRPr="00B17819" w:rsidRDefault="000460C3" w:rsidP="000951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5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0460C3" w:rsidTr="000460C3">
        <w:trPr>
          <w:trHeight w:val="302"/>
        </w:trPr>
        <w:tc>
          <w:tcPr>
            <w:tcW w:w="9214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0460C3" w:rsidTr="000460C3">
        <w:trPr>
          <w:trHeight w:val="444"/>
        </w:trPr>
        <w:tc>
          <w:tcPr>
            <w:tcW w:w="3570" w:type="dxa"/>
          </w:tcPr>
          <w:p w:rsidR="000460C3" w:rsidRPr="006872B7" w:rsidRDefault="000460C3" w:rsidP="00095108">
            <w:pPr>
              <w:jc w:val="center"/>
            </w:pPr>
            <w:r>
              <w:rPr>
                <w:noProof/>
              </w:rPr>
              <w:pict>
                <v:rect id="_x0000_s1029" style="position:absolute;left:0;text-align:left;margin-left:46pt;margin-top:3.05pt;width:82.5pt;height:14.25pt;z-index:251667456;mso-position-horizontal-relative:text;mso-position-vertical-relative:text" fillcolor="#9fc"/>
              </w:pict>
            </w:r>
          </w:p>
        </w:tc>
        <w:tc>
          <w:tcPr>
            <w:tcW w:w="564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444"/>
        </w:trPr>
        <w:tc>
          <w:tcPr>
            <w:tcW w:w="3570" w:type="dxa"/>
          </w:tcPr>
          <w:p w:rsidR="000460C3" w:rsidRDefault="000460C3" w:rsidP="00095108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64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0460C3" w:rsidTr="000460C3">
        <w:trPr>
          <w:trHeight w:val="452"/>
        </w:trPr>
        <w:tc>
          <w:tcPr>
            <w:tcW w:w="3570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8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64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301"/>
        </w:trPr>
        <w:tc>
          <w:tcPr>
            <w:tcW w:w="3570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9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0460C3" w:rsidTr="000460C3">
        <w:trPr>
          <w:trHeight w:val="922"/>
        </w:trPr>
        <w:tc>
          <w:tcPr>
            <w:tcW w:w="9214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</w:p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0460C3" w:rsidRPr="006872B7" w:rsidRDefault="000460C3" w:rsidP="00095108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p w:rsidR="000460C3" w:rsidRDefault="000460C3" w:rsidP="000460C3"/>
    <w:tbl>
      <w:tblPr>
        <w:tblStyle w:val="a8"/>
        <w:tblW w:w="9356" w:type="dxa"/>
        <w:tblInd w:w="250" w:type="dxa"/>
        <w:tblLook w:val="04A0"/>
      </w:tblPr>
      <w:tblGrid>
        <w:gridCol w:w="3570"/>
        <w:gridCol w:w="5786"/>
      </w:tblGrid>
      <w:tr w:rsidR="000460C3" w:rsidTr="000460C3">
        <w:trPr>
          <w:trHeight w:val="280"/>
        </w:trPr>
        <w:tc>
          <w:tcPr>
            <w:tcW w:w="9356" w:type="dxa"/>
            <w:gridSpan w:val="2"/>
          </w:tcPr>
          <w:p w:rsidR="000460C3" w:rsidRPr="00B17819" w:rsidRDefault="000460C3" w:rsidP="00095108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0460C3" w:rsidTr="000460C3">
        <w:trPr>
          <w:trHeight w:val="301"/>
        </w:trPr>
        <w:tc>
          <w:tcPr>
            <w:tcW w:w="9356" w:type="dxa"/>
            <w:gridSpan w:val="2"/>
          </w:tcPr>
          <w:p w:rsidR="000460C3" w:rsidRPr="00B17819" w:rsidRDefault="000460C3" w:rsidP="00095108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0460C3" w:rsidTr="000460C3">
        <w:trPr>
          <w:trHeight w:val="419"/>
        </w:trPr>
        <w:tc>
          <w:tcPr>
            <w:tcW w:w="9356" w:type="dxa"/>
            <w:gridSpan w:val="2"/>
          </w:tcPr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Default="000460C3" w:rsidP="00095108">
            <w:pPr>
              <w:jc w:val="center"/>
              <w:rPr>
                <w:sz w:val="22"/>
                <w:szCs w:val="22"/>
              </w:rPr>
            </w:pPr>
          </w:p>
          <w:p w:rsidR="000460C3" w:rsidRDefault="000460C3" w:rsidP="000951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495550" cy="2305050"/>
                  <wp:effectExtent l="19050" t="0" r="0" b="0"/>
                  <wp:docPr id="25" name="Рисунок 5" descr="\\File-srv\окзр\Родниковский район ПЗЗ_2\Парское сп\Парское панорама\ОДЗ-5\(5)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ile-srv\окзр\Родниковский район ПЗЗ_2\Парское сп\Парское панорама\ОДЗ-5\(5)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0C3" w:rsidRDefault="000460C3" w:rsidP="00095108">
            <w:pPr>
              <w:jc w:val="center"/>
              <w:rPr>
                <w:b/>
                <w:sz w:val="24"/>
                <w:szCs w:val="24"/>
              </w:rPr>
            </w:pPr>
          </w:p>
          <w:p w:rsidR="000460C3" w:rsidRPr="00B17819" w:rsidRDefault="000460C3" w:rsidP="000951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5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0460C3" w:rsidTr="000460C3">
        <w:trPr>
          <w:trHeight w:val="302"/>
        </w:trPr>
        <w:tc>
          <w:tcPr>
            <w:tcW w:w="9356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0460C3" w:rsidTr="000460C3">
        <w:trPr>
          <w:trHeight w:val="444"/>
        </w:trPr>
        <w:tc>
          <w:tcPr>
            <w:tcW w:w="3570" w:type="dxa"/>
          </w:tcPr>
          <w:p w:rsidR="000460C3" w:rsidRPr="006872B7" w:rsidRDefault="000460C3" w:rsidP="00095108">
            <w:pPr>
              <w:jc w:val="center"/>
            </w:pPr>
            <w:r>
              <w:rPr>
                <w:noProof/>
              </w:rPr>
              <w:pict>
                <v:rect id="_x0000_s1030" style="position:absolute;left:0;text-align:left;margin-left:46pt;margin-top:3.05pt;width:82.5pt;height:14.25pt;z-index:251668480;mso-position-horizontal-relative:text;mso-position-vertical-relative:text" fillcolor="#9fc"/>
              </w:pict>
            </w:r>
          </w:p>
        </w:tc>
        <w:tc>
          <w:tcPr>
            <w:tcW w:w="5786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444"/>
        </w:trPr>
        <w:tc>
          <w:tcPr>
            <w:tcW w:w="3570" w:type="dxa"/>
          </w:tcPr>
          <w:p w:rsidR="000460C3" w:rsidRDefault="000460C3" w:rsidP="00095108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786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0460C3" w:rsidTr="000460C3">
        <w:trPr>
          <w:trHeight w:val="452"/>
        </w:trPr>
        <w:tc>
          <w:tcPr>
            <w:tcW w:w="3570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22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786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460C3" w:rsidTr="000460C3">
        <w:trPr>
          <w:trHeight w:val="301"/>
        </w:trPr>
        <w:tc>
          <w:tcPr>
            <w:tcW w:w="3570" w:type="dxa"/>
            <w:vAlign w:val="center"/>
          </w:tcPr>
          <w:p w:rsidR="000460C3" w:rsidRPr="006872B7" w:rsidRDefault="000460C3" w:rsidP="0009510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23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0460C3" w:rsidTr="000460C3">
        <w:trPr>
          <w:trHeight w:val="922"/>
        </w:trPr>
        <w:tc>
          <w:tcPr>
            <w:tcW w:w="9356" w:type="dxa"/>
            <w:gridSpan w:val="2"/>
          </w:tcPr>
          <w:p w:rsidR="000460C3" w:rsidRPr="006872B7" w:rsidRDefault="000460C3" w:rsidP="00095108">
            <w:pPr>
              <w:rPr>
                <w:sz w:val="24"/>
                <w:szCs w:val="24"/>
              </w:rPr>
            </w:pPr>
          </w:p>
          <w:p w:rsidR="000460C3" w:rsidRPr="006872B7" w:rsidRDefault="000460C3" w:rsidP="00095108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0460C3" w:rsidRPr="006872B7" w:rsidRDefault="000460C3" w:rsidP="00095108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0460C3" w:rsidRDefault="000460C3" w:rsidP="00826F25">
      <w:pPr>
        <w:jc w:val="center"/>
        <w:rPr>
          <w:b/>
          <w:sz w:val="24"/>
          <w:szCs w:val="24"/>
        </w:rPr>
      </w:pPr>
    </w:p>
    <w:p w:rsidR="00172A47" w:rsidRPr="001F70FD" w:rsidRDefault="00473C4C" w:rsidP="00826F25">
      <w:pPr>
        <w:jc w:val="center"/>
        <w:rPr>
          <w:rFonts w:eastAsia="SimSun"/>
          <w:b/>
          <w:color w:val="000000"/>
          <w:sz w:val="24"/>
          <w:szCs w:val="24"/>
          <w:lang w:eastAsia="ar-SA"/>
        </w:rPr>
      </w:pPr>
      <w:r w:rsidRPr="001F70FD">
        <w:rPr>
          <w:b/>
          <w:sz w:val="24"/>
          <w:szCs w:val="24"/>
        </w:rPr>
        <w:lastRenderedPageBreak/>
        <w:t xml:space="preserve">Текстовое </w:t>
      </w:r>
      <w:r w:rsidR="00172A47" w:rsidRPr="001F70FD">
        <w:rPr>
          <w:b/>
          <w:sz w:val="24"/>
          <w:szCs w:val="24"/>
        </w:rPr>
        <w:t xml:space="preserve">описание местоположения границ территориальной </w:t>
      </w:r>
      <w:r w:rsidR="006E7043" w:rsidRPr="001F70FD">
        <w:rPr>
          <w:b/>
          <w:sz w:val="24"/>
          <w:szCs w:val="24"/>
        </w:rPr>
        <w:t xml:space="preserve">зоны </w:t>
      </w:r>
      <w:r w:rsidR="00290656" w:rsidRPr="001F70FD">
        <w:rPr>
          <w:b/>
          <w:sz w:val="24"/>
          <w:szCs w:val="24"/>
        </w:rPr>
        <w:t>спортивного назначения ОДЗ-5</w:t>
      </w:r>
      <w:r w:rsidR="001F70FD" w:rsidRPr="001F70FD">
        <w:rPr>
          <w:b/>
          <w:sz w:val="24"/>
          <w:szCs w:val="24"/>
        </w:rPr>
        <w:t xml:space="preserve"> </w:t>
      </w:r>
      <w:r w:rsidR="00172A47" w:rsidRPr="001F70FD">
        <w:rPr>
          <w:b/>
          <w:color w:val="000000"/>
          <w:sz w:val="24"/>
          <w:szCs w:val="24"/>
        </w:rPr>
        <w:t>в</w:t>
      </w:r>
      <w:r w:rsidR="00172A47" w:rsidRPr="001F70FD">
        <w:rPr>
          <w:b/>
          <w:sz w:val="24"/>
          <w:szCs w:val="24"/>
        </w:rPr>
        <w:t xml:space="preserve"> границах </w:t>
      </w:r>
      <w:r w:rsidR="00172A47" w:rsidRPr="001F70FD">
        <w:rPr>
          <w:rFonts w:eastAsia="SimSun"/>
          <w:b/>
          <w:color w:val="000000"/>
          <w:sz w:val="24"/>
          <w:szCs w:val="24"/>
          <w:lang w:eastAsia="ar-SA"/>
        </w:rPr>
        <w:t>муниципального образования «</w:t>
      </w:r>
      <w:proofErr w:type="spellStart"/>
      <w:r w:rsidR="007D6D71">
        <w:rPr>
          <w:rFonts w:eastAsia="SimSun"/>
          <w:b/>
          <w:color w:val="000000"/>
          <w:sz w:val="24"/>
          <w:szCs w:val="24"/>
          <w:lang w:eastAsia="ar-SA"/>
        </w:rPr>
        <w:t>Парское</w:t>
      </w:r>
      <w:proofErr w:type="spellEnd"/>
      <w:r w:rsidR="00172A47" w:rsidRPr="001F70FD">
        <w:rPr>
          <w:rFonts w:eastAsia="SimSun"/>
          <w:b/>
          <w:color w:val="000000"/>
          <w:sz w:val="24"/>
          <w:szCs w:val="24"/>
          <w:lang w:eastAsia="ar-SA"/>
        </w:rPr>
        <w:t xml:space="preserve"> сельское поселение Родниковского муниципального района Ивановской области»</w:t>
      </w:r>
    </w:p>
    <w:tbl>
      <w:tblPr>
        <w:tblW w:w="9356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73"/>
        <w:gridCol w:w="1562"/>
        <w:gridCol w:w="6521"/>
      </w:tblGrid>
      <w:tr w:rsidR="004D1627" w:rsidRPr="00144965" w:rsidTr="00473C4C">
        <w:trPr>
          <w:cantSplit/>
          <w:tblHeader/>
        </w:trPr>
        <w:tc>
          <w:tcPr>
            <w:tcW w:w="1515" w:type="pct"/>
            <w:gridSpan w:val="2"/>
            <w:shd w:val="clear" w:color="auto" w:fill="auto"/>
            <w:vAlign w:val="center"/>
          </w:tcPr>
          <w:p w:rsidR="004D1627" w:rsidRPr="005C6913" w:rsidRDefault="00473C4C" w:rsidP="00181B0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Прохождение границы</w:t>
            </w:r>
          </w:p>
        </w:tc>
        <w:tc>
          <w:tcPr>
            <w:tcW w:w="3485" w:type="pct"/>
            <w:vMerge w:val="restart"/>
            <w:shd w:val="clear" w:color="auto" w:fill="auto"/>
            <w:vAlign w:val="center"/>
          </w:tcPr>
          <w:p w:rsidR="004D1627" w:rsidRPr="005C6913" w:rsidRDefault="00473C4C" w:rsidP="00181B08">
            <w:pPr>
              <w:pStyle w:val="1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</w:rPr>
              <w:t>Описание прохождения границы</w:t>
            </w: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от точки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до точки</w:t>
            </w:r>
          </w:p>
        </w:tc>
        <w:tc>
          <w:tcPr>
            <w:tcW w:w="3485" w:type="pct"/>
            <w:vMerge/>
            <w:shd w:val="clear" w:color="auto" w:fill="auto"/>
            <w:vAlign w:val="center"/>
          </w:tcPr>
          <w:p w:rsidR="004D1627" w:rsidRPr="00144965" w:rsidRDefault="004D1627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D1627" w:rsidRPr="00473C4C" w:rsidRDefault="00473C4C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3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181B08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181B08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181B08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181B08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181B08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181B08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181B08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181B08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181B08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B36714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B36714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B36714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B36714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B36714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B36714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13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29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39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33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  <w:tr w:rsidR="005E50F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  <w:lang w:val="en-US"/>
              </w:rPr>
            </w:pPr>
            <w:r w:rsidRPr="00826F25">
              <w:rPr>
                <w:sz w:val="18"/>
                <w:szCs w:val="18"/>
                <w:lang w:val="en-US"/>
              </w:rPr>
              <w:t>48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E50F0" w:rsidRPr="00826F25" w:rsidRDefault="005E50F0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44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E50F0" w:rsidRPr="00826F25" w:rsidRDefault="005E50F0" w:rsidP="0079604C">
            <w:pPr>
              <w:jc w:val="center"/>
              <w:rPr>
                <w:sz w:val="18"/>
                <w:szCs w:val="18"/>
              </w:rPr>
            </w:pPr>
            <w:r w:rsidRPr="00826F25">
              <w:rPr>
                <w:sz w:val="18"/>
                <w:szCs w:val="18"/>
              </w:rPr>
              <w:t>-</w:t>
            </w:r>
          </w:p>
        </w:tc>
      </w:tr>
    </w:tbl>
    <w:p w:rsidR="00181B08" w:rsidRPr="00EE103A" w:rsidRDefault="00181B08" w:rsidP="00181B08">
      <w:pPr>
        <w:pStyle w:val="10"/>
        <w:tabs>
          <w:tab w:val="left" w:pos="11340"/>
        </w:tabs>
        <w:ind w:right="2150"/>
        <w:rPr>
          <w:caps/>
          <w:sz w:val="18"/>
          <w:szCs w:val="18"/>
        </w:rPr>
      </w:pPr>
    </w:p>
    <w:p w:rsidR="00181B08" w:rsidRPr="00EE103A" w:rsidRDefault="00181B08" w:rsidP="00181B08">
      <w:pPr>
        <w:pStyle w:val="10"/>
        <w:tabs>
          <w:tab w:val="left" w:pos="11340"/>
        </w:tabs>
        <w:jc w:val="center"/>
        <w:rPr>
          <w:caps/>
          <w:sz w:val="18"/>
          <w:szCs w:val="18"/>
        </w:rPr>
      </w:pPr>
    </w:p>
    <w:p w:rsidR="002D6987" w:rsidRPr="00EE103A" w:rsidRDefault="002D6987">
      <w:pPr>
        <w:rPr>
          <w:sz w:val="18"/>
          <w:szCs w:val="18"/>
        </w:rPr>
      </w:pPr>
    </w:p>
    <w:sectPr w:rsidR="002D6987" w:rsidRPr="00EE103A" w:rsidSect="0090619F">
      <w:footerReference w:type="first" r:id="rId15"/>
      <w:type w:val="continuous"/>
      <w:pgSz w:w="11906" w:h="16838" w:code="9"/>
      <w:pgMar w:top="1134" w:right="850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04C" w:rsidRDefault="0079604C" w:rsidP="00DA35FF">
      <w:pPr>
        <w:pStyle w:val="a9"/>
      </w:pPr>
      <w:r>
        <w:separator/>
      </w:r>
    </w:p>
  </w:endnote>
  <w:endnote w:type="continuationSeparator" w:id="0">
    <w:p w:rsidR="0079604C" w:rsidRDefault="0079604C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04C" w:rsidRDefault="007451C8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54pt;margin-top:-785.2pt;width:21.6pt;height:349.4pt;z-index:251657728" filled="f" stroked="f">
          <v:textbox style="layout-flow:vertical;mso-layout-flow-alt:bottom-to-top;mso-next-textbox:#_x0000_s2050">
            <w:txbxContent>
              <w:p w:rsidR="0079604C" w:rsidRDefault="0079604C" w:rsidP="00F65A45">
                <w:pPr>
                  <w:pStyle w:val="10"/>
                  <w:ind w:right="355" w:firstLine="540"/>
                  <w:jc w:val="both"/>
                  <w:rPr>
                    <w:color w:val="808080"/>
                    <w:sz w:val="16"/>
                  </w:rPr>
                </w:pPr>
                <w:r>
                  <w:rPr>
                    <w:color w:val="808080"/>
                    <w:sz w:val="16"/>
                  </w:rPr>
                  <w:t>Документ подготовлен с использованием программного обеспечения «ПАНОРАМА»</w:t>
                </w:r>
              </w:p>
              <w:p w:rsidR="0079604C" w:rsidRDefault="0079604C" w:rsidP="00F65A45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04C" w:rsidRDefault="0079604C" w:rsidP="00DA35FF">
      <w:pPr>
        <w:pStyle w:val="a9"/>
      </w:pPr>
      <w:r>
        <w:separator/>
      </w:r>
    </w:p>
  </w:footnote>
  <w:footnote w:type="continuationSeparator" w:id="0">
    <w:p w:rsidR="0079604C" w:rsidRDefault="0079604C" w:rsidP="00DA35FF">
      <w:pPr>
        <w:pStyle w:val="a9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09E8"/>
    <w:rsid w:val="00007437"/>
    <w:rsid w:val="0001477C"/>
    <w:rsid w:val="0002046B"/>
    <w:rsid w:val="00022AE4"/>
    <w:rsid w:val="00041CDA"/>
    <w:rsid w:val="000460C3"/>
    <w:rsid w:val="00051474"/>
    <w:rsid w:val="000A5F76"/>
    <w:rsid w:val="000F6C47"/>
    <w:rsid w:val="001035EC"/>
    <w:rsid w:val="00144A4D"/>
    <w:rsid w:val="00172A47"/>
    <w:rsid w:val="00181B08"/>
    <w:rsid w:val="00184160"/>
    <w:rsid w:val="001970A9"/>
    <w:rsid w:val="001A7080"/>
    <w:rsid w:val="001C29E9"/>
    <w:rsid w:val="001D4D42"/>
    <w:rsid w:val="001F525B"/>
    <w:rsid w:val="001F70FD"/>
    <w:rsid w:val="00204F41"/>
    <w:rsid w:val="0021469F"/>
    <w:rsid w:val="0022127A"/>
    <w:rsid w:val="0022592E"/>
    <w:rsid w:val="002324D5"/>
    <w:rsid w:val="00236117"/>
    <w:rsid w:val="00245494"/>
    <w:rsid w:val="00255B0F"/>
    <w:rsid w:val="00264FC1"/>
    <w:rsid w:val="00265DC4"/>
    <w:rsid w:val="002709E8"/>
    <w:rsid w:val="0027482B"/>
    <w:rsid w:val="00290656"/>
    <w:rsid w:val="00296E57"/>
    <w:rsid w:val="002D3247"/>
    <w:rsid w:val="002D6987"/>
    <w:rsid w:val="002E697F"/>
    <w:rsid w:val="002F08CC"/>
    <w:rsid w:val="002F12F2"/>
    <w:rsid w:val="00331871"/>
    <w:rsid w:val="00335FF9"/>
    <w:rsid w:val="00346246"/>
    <w:rsid w:val="003620F0"/>
    <w:rsid w:val="003818DD"/>
    <w:rsid w:val="003C0609"/>
    <w:rsid w:val="003F338C"/>
    <w:rsid w:val="003F7BA4"/>
    <w:rsid w:val="00405B5A"/>
    <w:rsid w:val="00460862"/>
    <w:rsid w:val="00471412"/>
    <w:rsid w:val="00473C4C"/>
    <w:rsid w:val="00484876"/>
    <w:rsid w:val="00485AAC"/>
    <w:rsid w:val="004913B1"/>
    <w:rsid w:val="004A42A0"/>
    <w:rsid w:val="004C3553"/>
    <w:rsid w:val="004D1627"/>
    <w:rsid w:val="004D3205"/>
    <w:rsid w:val="0050036C"/>
    <w:rsid w:val="00502948"/>
    <w:rsid w:val="00555C2E"/>
    <w:rsid w:val="005728AF"/>
    <w:rsid w:val="00575567"/>
    <w:rsid w:val="00584D32"/>
    <w:rsid w:val="00592A7B"/>
    <w:rsid w:val="005A70FE"/>
    <w:rsid w:val="005B44DE"/>
    <w:rsid w:val="005C1B32"/>
    <w:rsid w:val="005D7AC3"/>
    <w:rsid w:val="005E50F0"/>
    <w:rsid w:val="00614CC4"/>
    <w:rsid w:val="00625D5A"/>
    <w:rsid w:val="00674212"/>
    <w:rsid w:val="0067461A"/>
    <w:rsid w:val="006817CF"/>
    <w:rsid w:val="00687B3B"/>
    <w:rsid w:val="006E620B"/>
    <w:rsid w:val="006E7043"/>
    <w:rsid w:val="006F5B03"/>
    <w:rsid w:val="00703030"/>
    <w:rsid w:val="00705BA5"/>
    <w:rsid w:val="007170C9"/>
    <w:rsid w:val="00732B48"/>
    <w:rsid w:val="007451C8"/>
    <w:rsid w:val="0075627A"/>
    <w:rsid w:val="00783202"/>
    <w:rsid w:val="007876F2"/>
    <w:rsid w:val="00791A4A"/>
    <w:rsid w:val="0079604C"/>
    <w:rsid w:val="007B5258"/>
    <w:rsid w:val="007D6D71"/>
    <w:rsid w:val="007E7BE9"/>
    <w:rsid w:val="007F0B68"/>
    <w:rsid w:val="00801076"/>
    <w:rsid w:val="0080429D"/>
    <w:rsid w:val="0080589F"/>
    <w:rsid w:val="00816F08"/>
    <w:rsid w:val="00826F25"/>
    <w:rsid w:val="00840BE6"/>
    <w:rsid w:val="00842814"/>
    <w:rsid w:val="00886090"/>
    <w:rsid w:val="00892358"/>
    <w:rsid w:val="008A386D"/>
    <w:rsid w:val="008B552B"/>
    <w:rsid w:val="008C014F"/>
    <w:rsid w:val="008D1F39"/>
    <w:rsid w:val="008F3CA2"/>
    <w:rsid w:val="00900966"/>
    <w:rsid w:val="0090619F"/>
    <w:rsid w:val="00914F06"/>
    <w:rsid w:val="0093099F"/>
    <w:rsid w:val="00942D6C"/>
    <w:rsid w:val="00946A14"/>
    <w:rsid w:val="009A7732"/>
    <w:rsid w:val="009B33F2"/>
    <w:rsid w:val="009C1355"/>
    <w:rsid w:val="009E11B3"/>
    <w:rsid w:val="00A10961"/>
    <w:rsid w:val="00A13C9E"/>
    <w:rsid w:val="00A603A0"/>
    <w:rsid w:val="00A60DD2"/>
    <w:rsid w:val="00A671E9"/>
    <w:rsid w:val="00A8466A"/>
    <w:rsid w:val="00B306E5"/>
    <w:rsid w:val="00B36714"/>
    <w:rsid w:val="00B37174"/>
    <w:rsid w:val="00B97BC7"/>
    <w:rsid w:val="00BB287B"/>
    <w:rsid w:val="00BE489C"/>
    <w:rsid w:val="00BF1187"/>
    <w:rsid w:val="00C228CC"/>
    <w:rsid w:val="00C3715A"/>
    <w:rsid w:val="00C51B87"/>
    <w:rsid w:val="00C72E34"/>
    <w:rsid w:val="00C864E4"/>
    <w:rsid w:val="00C92C21"/>
    <w:rsid w:val="00CA0ACF"/>
    <w:rsid w:val="00CF2886"/>
    <w:rsid w:val="00D07132"/>
    <w:rsid w:val="00D232B1"/>
    <w:rsid w:val="00D31BD7"/>
    <w:rsid w:val="00D351F9"/>
    <w:rsid w:val="00D468F3"/>
    <w:rsid w:val="00D9257F"/>
    <w:rsid w:val="00D9609B"/>
    <w:rsid w:val="00DA35FF"/>
    <w:rsid w:val="00DB7492"/>
    <w:rsid w:val="00DD00BE"/>
    <w:rsid w:val="00DD031B"/>
    <w:rsid w:val="00DD3601"/>
    <w:rsid w:val="00DE3863"/>
    <w:rsid w:val="00E1453C"/>
    <w:rsid w:val="00E14E2C"/>
    <w:rsid w:val="00E30B7B"/>
    <w:rsid w:val="00E426D5"/>
    <w:rsid w:val="00E65AEC"/>
    <w:rsid w:val="00E65CEE"/>
    <w:rsid w:val="00E75489"/>
    <w:rsid w:val="00E760B7"/>
    <w:rsid w:val="00E77C21"/>
    <w:rsid w:val="00E8104D"/>
    <w:rsid w:val="00E91622"/>
    <w:rsid w:val="00EA07CC"/>
    <w:rsid w:val="00EB5C47"/>
    <w:rsid w:val="00ED3202"/>
    <w:rsid w:val="00EE103A"/>
    <w:rsid w:val="00F43196"/>
    <w:rsid w:val="00F45F58"/>
    <w:rsid w:val="00F65A45"/>
    <w:rsid w:val="00F96288"/>
    <w:rsid w:val="00FC4795"/>
    <w:rsid w:val="00FD068F"/>
    <w:rsid w:val="00FD223D"/>
    <w:rsid w:val="00FE4602"/>
    <w:rsid w:val="00FF13D2"/>
    <w:rsid w:val="00FF3071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60862"/>
  </w:style>
  <w:style w:type="paragraph" w:styleId="1">
    <w:name w:val="heading 1"/>
    <w:basedOn w:val="a0"/>
    <w:next w:val="a0"/>
    <w:qFormat/>
    <w:rsid w:val="00460862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rsid w:val="00460862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rsid w:val="00460862"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rsid w:val="00460862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rsid w:val="00460862"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460862"/>
    <w:rPr>
      <w:sz w:val="24"/>
    </w:rPr>
  </w:style>
  <w:style w:type="paragraph" w:styleId="a4">
    <w:name w:val="Title"/>
    <w:basedOn w:val="a0"/>
    <w:qFormat/>
    <w:rsid w:val="00460862"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rsid w:val="00460862"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rsid w:val="00460862"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rsid w:val="00460862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rsid w:val="00460862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rsid w:val="00460862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rsid w:val="00460862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460862"/>
    <w:pPr>
      <w:spacing w:before="120" w:after="120"/>
    </w:pPr>
    <w:rPr>
      <w:b/>
    </w:rPr>
  </w:style>
  <w:style w:type="table" w:styleId="a8">
    <w:name w:val="Table Grid"/>
    <w:basedOn w:val="a2"/>
    <w:uiPriority w:val="59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0"/>
    <w:rsid w:val="00B97BC7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B97BC7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B97BC7"/>
  </w:style>
  <w:style w:type="paragraph" w:customStyle="1" w:styleId="ac">
    <w:name w:val="Виды заголовок"/>
    <w:next w:val="a0"/>
    <w:rsid w:val="00A603A0"/>
    <w:pPr>
      <w:spacing w:before="160" w:after="60"/>
      <w:jc w:val="center"/>
      <w:outlineLvl w:val="4"/>
    </w:pPr>
    <w:rPr>
      <w:rFonts w:ascii="Arial" w:hAnsi="Arial"/>
      <w:b/>
      <w:spacing w:val="-1"/>
      <w:sz w:val="18"/>
      <w:szCs w:val="18"/>
      <w:lang w:val="en-US" w:eastAsia="en-US"/>
    </w:rPr>
  </w:style>
  <w:style w:type="paragraph" w:customStyle="1" w:styleId="21">
    <w:name w:val="Обычный2"/>
    <w:rsid w:val="00BE489C"/>
    <w:rPr>
      <w:sz w:val="24"/>
    </w:rPr>
  </w:style>
  <w:style w:type="paragraph" w:customStyle="1" w:styleId="ConsPlusNormal">
    <w:name w:val="ConsPlusNormal"/>
    <w:rsid w:val="002D3247"/>
    <w:pPr>
      <w:widowControl w:val="0"/>
      <w:suppressAutoHyphens/>
      <w:autoSpaceDE w:val="0"/>
    </w:pPr>
    <w:rPr>
      <w:sz w:val="32"/>
      <w:lang w:eastAsia="zh-CN"/>
    </w:rPr>
  </w:style>
  <w:style w:type="paragraph" w:customStyle="1" w:styleId="30">
    <w:name w:val="Обычный3"/>
    <w:rsid w:val="00575567"/>
    <w:rPr>
      <w:sz w:val="24"/>
    </w:rPr>
  </w:style>
  <w:style w:type="paragraph" w:customStyle="1" w:styleId="40">
    <w:name w:val="Обычный4"/>
    <w:rsid w:val="00C864E4"/>
    <w:rPr>
      <w:sz w:val="24"/>
    </w:rPr>
  </w:style>
  <w:style w:type="paragraph" w:customStyle="1" w:styleId="50">
    <w:name w:val="Обычный5"/>
    <w:rsid w:val="001F70FD"/>
    <w:rPr>
      <w:sz w:val="24"/>
    </w:rPr>
  </w:style>
  <w:style w:type="paragraph" w:customStyle="1" w:styleId="14">
    <w:name w:val="Обычный14"/>
    <w:rsid w:val="001F70FD"/>
    <w:rPr>
      <w:sz w:val="24"/>
    </w:rPr>
  </w:style>
  <w:style w:type="paragraph" w:customStyle="1" w:styleId="6">
    <w:name w:val="Обычный6"/>
    <w:rsid w:val="005E50F0"/>
    <w:rPr>
      <w:sz w:val="24"/>
    </w:rPr>
  </w:style>
  <w:style w:type="paragraph" w:styleId="ad">
    <w:name w:val="Balloon Text"/>
    <w:basedOn w:val="a0"/>
    <w:link w:val="ae"/>
    <w:rsid w:val="000460C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046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Edit11\geodesy.dot\00_MejPl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42864-4FF6-408D-AD89-4476933F0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00_MejPlan</Template>
  <TotalTime>115</TotalTime>
  <Pages>9</Pages>
  <Words>1169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</vt:lpstr>
    </vt:vector>
  </TitlesOfParts>
  <Company>КБ "Панорама"</Company>
  <LinksUpToDate>false</LinksUpToDate>
  <CharactersWithSpaces>8235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</dc:title>
  <dc:subject>Межевой план</dc:subject>
  <dc:creator>pochinina</dc:creator>
  <cp:lastModifiedBy>chugreeva</cp:lastModifiedBy>
  <cp:revision>16</cp:revision>
  <cp:lastPrinted>2020-10-30T10:56:00Z</cp:lastPrinted>
  <dcterms:created xsi:type="dcterms:W3CDTF">2020-10-09T07:15:00Z</dcterms:created>
  <dcterms:modified xsi:type="dcterms:W3CDTF">2020-10-30T10:57:00Z</dcterms:modified>
</cp:coreProperties>
</file>