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36020" w:rsidRPr="00636020" w:rsidRDefault="00A603A0" w:rsidP="00636020">
      <w:pPr>
        <w:jc w:val="center"/>
        <w:rPr>
          <w:b/>
          <w:sz w:val="28"/>
          <w:szCs w:val="28"/>
        </w:rPr>
      </w:pPr>
      <w:r w:rsidRPr="00636020">
        <w:rPr>
          <w:b/>
          <w:sz w:val="28"/>
          <w:szCs w:val="28"/>
        </w:rPr>
        <w:t xml:space="preserve">Графическое описание местоположения границ территориальной </w:t>
      </w:r>
      <w:r w:rsidR="00636020" w:rsidRPr="00636020">
        <w:rPr>
          <w:b/>
          <w:sz w:val="28"/>
          <w:szCs w:val="28"/>
        </w:rPr>
        <w:t xml:space="preserve">зоны </w:t>
      </w:r>
      <w:proofErr w:type="spellStart"/>
      <w:r w:rsidR="00636020" w:rsidRPr="00636020">
        <w:rPr>
          <w:b/>
          <w:sz w:val="28"/>
          <w:szCs w:val="28"/>
        </w:rPr>
        <w:t>культурно-досугового</w:t>
      </w:r>
      <w:proofErr w:type="spellEnd"/>
      <w:r w:rsidR="00636020" w:rsidRPr="00636020">
        <w:rPr>
          <w:b/>
          <w:sz w:val="28"/>
          <w:szCs w:val="28"/>
        </w:rPr>
        <w:t xml:space="preserve"> назначения ОДЗ-4</w:t>
      </w:r>
    </w:p>
    <w:p w:rsidR="00A603A0" w:rsidRPr="00636020" w:rsidRDefault="0090619F" w:rsidP="0090619F">
      <w:pPr>
        <w:spacing w:line="276" w:lineRule="auto"/>
        <w:jc w:val="center"/>
        <w:rPr>
          <w:rFonts w:eastAsia="SimSun"/>
          <w:b/>
          <w:color w:val="000000"/>
          <w:sz w:val="28"/>
          <w:szCs w:val="28"/>
          <w:lang w:eastAsia="ar-SA"/>
        </w:rPr>
      </w:pPr>
      <w:r w:rsidRPr="00636020">
        <w:rPr>
          <w:b/>
          <w:sz w:val="28"/>
          <w:szCs w:val="28"/>
        </w:rPr>
        <w:t xml:space="preserve"> </w:t>
      </w:r>
      <w:r w:rsidR="00A603A0" w:rsidRPr="00636020">
        <w:rPr>
          <w:b/>
          <w:color w:val="000000"/>
          <w:sz w:val="28"/>
          <w:szCs w:val="28"/>
        </w:rPr>
        <w:t>в</w:t>
      </w:r>
      <w:r w:rsidR="00A603A0" w:rsidRPr="00636020">
        <w:rPr>
          <w:b/>
          <w:sz w:val="28"/>
          <w:szCs w:val="28"/>
        </w:rPr>
        <w:t xml:space="preserve"> границах </w:t>
      </w:r>
      <w:r w:rsidR="00DB7492" w:rsidRPr="00636020">
        <w:rPr>
          <w:rFonts w:eastAsia="SimSun"/>
          <w:b/>
          <w:color w:val="000000"/>
          <w:sz w:val="28"/>
          <w:szCs w:val="28"/>
          <w:lang w:eastAsia="ar-SA"/>
        </w:rPr>
        <w:t>муниципального образования «</w:t>
      </w:r>
      <w:proofErr w:type="spellStart"/>
      <w:r w:rsidR="00580938">
        <w:rPr>
          <w:rFonts w:eastAsia="SimSun"/>
          <w:b/>
          <w:color w:val="000000"/>
          <w:sz w:val="28"/>
          <w:szCs w:val="28"/>
          <w:lang w:eastAsia="ar-SA"/>
        </w:rPr>
        <w:t>Парское</w:t>
      </w:r>
      <w:proofErr w:type="spellEnd"/>
      <w:r w:rsidR="00DB7492" w:rsidRPr="00636020">
        <w:rPr>
          <w:rFonts w:eastAsia="SimSun"/>
          <w:b/>
          <w:color w:val="000000"/>
          <w:sz w:val="28"/>
          <w:szCs w:val="28"/>
          <w:lang w:eastAsia="ar-SA"/>
        </w:rPr>
        <w:t xml:space="preserve"> сельское</w:t>
      </w:r>
      <w:r w:rsidR="00A603A0" w:rsidRPr="00636020">
        <w:rPr>
          <w:rFonts w:eastAsia="SimSun"/>
          <w:b/>
          <w:color w:val="000000"/>
          <w:sz w:val="28"/>
          <w:szCs w:val="28"/>
          <w:lang w:eastAsia="ar-SA"/>
        </w:rPr>
        <w:t xml:space="preserve"> поселение Родниковского муниципального района Ивановской области»</w:t>
      </w:r>
    </w:p>
    <w:p w:rsidR="00A603A0" w:rsidRPr="00705BA5" w:rsidRDefault="00A603A0" w:rsidP="00A603A0">
      <w:pPr>
        <w:jc w:val="center"/>
        <w:rPr>
          <w:b/>
          <w:sz w:val="28"/>
          <w:szCs w:val="28"/>
        </w:rPr>
      </w:pPr>
    </w:p>
    <w:p w:rsidR="00A603A0" w:rsidRDefault="00A603A0" w:rsidP="00A603A0">
      <w:pPr>
        <w:spacing w:after="480"/>
        <w:jc w:val="center"/>
        <w:rPr>
          <w:sz w:val="26"/>
          <w:szCs w:val="26"/>
        </w:rPr>
      </w:pPr>
      <w:r w:rsidRPr="009070B7">
        <w:rPr>
          <w:b/>
          <w:sz w:val="26"/>
          <w:szCs w:val="26"/>
        </w:rPr>
        <w:t xml:space="preserve"> </w:t>
      </w:r>
      <w:r w:rsidRPr="006632EC">
        <w:rPr>
          <w:sz w:val="26"/>
          <w:szCs w:val="26"/>
        </w:rPr>
        <w:t>ОПИСАНИЕ МЕСТОПОЛОЖЕНИЯ ГРАНИЦ</w:t>
      </w:r>
    </w:p>
    <w:p w:rsidR="00636020" w:rsidRPr="00636020" w:rsidRDefault="00636020" w:rsidP="00636020">
      <w:pPr>
        <w:jc w:val="center"/>
        <w:rPr>
          <w:sz w:val="28"/>
          <w:szCs w:val="28"/>
        </w:rPr>
      </w:pPr>
      <w:r w:rsidRPr="00636020">
        <w:rPr>
          <w:b/>
          <w:sz w:val="28"/>
          <w:szCs w:val="28"/>
        </w:rPr>
        <w:t xml:space="preserve">Зона </w:t>
      </w:r>
      <w:proofErr w:type="spellStart"/>
      <w:r w:rsidRPr="00636020">
        <w:rPr>
          <w:b/>
          <w:sz w:val="28"/>
          <w:szCs w:val="28"/>
        </w:rPr>
        <w:t>культурно-досугового</w:t>
      </w:r>
      <w:proofErr w:type="spellEnd"/>
      <w:r w:rsidRPr="00636020">
        <w:rPr>
          <w:b/>
          <w:sz w:val="28"/>
          <w:szCs w:val="28"/>
        </w:rPr>
        <w:t xml:space="preserve"> назначения ОДЗ-4</w:t>
      </w:r>
    </w:p>
    <w:p w:rsidR="00A603A0" w:rsidRPr="00A833AC" w:rsidRDefault="001C29E9" w:rsidP="001C29E9">
      <w:pPr>
        <w:pBdr>
          <w:top w:val="single" w:sz="4" w:space="1" w:color="auto"/>
        </w:pBdr>
        <w:ind w:left="567" w:right="567"/>
        <w:jc w:val="center"/>
        <w:rPr>
          <w:sz w:val="18"/>
          <w:szCs w:val="18"/>
        </w:rPr>
      </w:pPr>
      <w:r w:rsidRPr="00A833AC">
        <w:rPr>
          <w:sz w:val="18"/>
          <w:szCs w:val="18"/>
        </w:rPr>
        <w:t xml:space="preserve"> </w:t>
      </w:r>
      <w:r w:rsidR="00A603A0" w:rsidRPr="00A833AC">
        <w:rPr>
          <w:sz w:val="18"/>
          <w:szCs w:val="18"/>
        </w:rPr>
        <w:t>(наименование объекта, местоположение границ которого описано (далее – объект)</w:t>
      </w:r>
    </w:p>
    <w:p w:rsidR="00A603A0" w:rsidRPr="009070B7" w:rsidRDefault="00A603A0" w:rsidP="00A603A0">
      <w:pPr>
        <w:ind w:left="567" w:right="567"/>
        <w:jc w:val="center"/>
        <w:rPr>
          <w:sz w:val="24"/>
          <w:szCs w:val="24"/>
        </w:rPr>
      </w:pPr>
    </w:p>
    <w:p w:rsidR="00A603A0" w:rsidRPr="009070B7" w:rsidRDefault="00A603A0" w:rsidP="00A603A0">
      <w:pPr>
        <w:pBdr>
          <w:top w:val="single" w:sz="4" w:space="1" w:color="auto"/>
        </w:pBdr>
        <w:ind w:left="567" w:right="567"/>
        <w:rPr>
          <w:sz w:val="2"/>
          <w:szCs w:val="2"/>
        </w:rPr>
      </w:pPr>
    </w:p>
    <w:p w:rsidR="00A603A0" w:rsidRPr="00BA116E" w:rsidRDefault="00A603A0" w:rsidP="00A603A0">
      <w:pPr>
        <w:spacing w:before="720" w:after="120"/>
        <w:jc w:val="center"/>
        <w:rPr>
          <w:sz w:val="24"/>
          <w:szCs w:val="24"/>
        </w:rPr>
      </w:pPr>
      <w:r w:rsidRPr="00BA116E">
        <w:rPr>
          <w:sz w:val="24"/>
          <w:szCs w:val="24"/>
        </w:rPr>
        <w:t>Раздел 1</w:t>
      </w:r>
    </w:p>
    <w:tbl>
      <w:tblPr>
        <w:tblW w:w="97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/>
      </w:tblPr>
      <w:tblGrid>
        <w:gridCol w:w="28"/>
        <w:gridCol w:w="652"/>
        <w:gridCol w:w="57"/>
        <w:gridCol w:w="1276"/>
        <w:gridCol w:w="1417"/>
        <w:gridCol w:w="2410"/>
        <w:gridCol w:w="2125"/>
        <w:gridCol w:w="1702"/>
        <w:gridCol w:w="34"/>
      </w:tblGrid>
      <w:tr w:rsidR="00A603A0" w:rsidRPr="00BA116E" w:rsidTr="00580938">
        <w:trPr>
          <w:tblHeader/>
        </w:trPr>
        <w:tc>
          <w:tcPr>
            <w:tcW w:w="9701" w:type="dxa"/>
            <w:gridSpan w:val="9"/>
            <w:vAlign w:val="center"/>
          </w:tcPr>
          <w:p w:rsidR="00A603A0" w:rsidRPr="00BA116E" w:rsidRDefault="00A603A0" w:rsidP="0075627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Сведения об объекте</w:t>
            </w:r>
          </w:p>
        </w:tc>
      </w:tr>
      <w:tr w:rsidR="00A603A0" w:rsidRPr="00BA116E" w:rsidTr="00580938">
        <w:trPr>
          <w:tblHeader/>
        </w:trPr>
        <w:tc>
          <w:tcPr>
            <w:tcW w:w="9701" w:type="dxa"/>
            <w:gridSpan w:val="9"/>
            <w:vAlign w:val="center"/>
          </w:tcPr>
          <w:p w:rsidR="00A603A0" w:rsidRPr="00BA116E" w:rsidRDefault="00A603A0" w:rsidP="0075627A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</w:tr>
      <w:tr w:rsidR="00A603A0" w:rsidRPr="00BA116E" w:rsidTr="00580938">
        <w:trPr>
          <w:tblHeader/>
        </w:trPr>
        <w:tc>
          <w:tcPr>
            <w:tcW w:w="680" w:type="dxa"/>
            <w:gridSpan w:val="2"/>
          </w:tcPr>
          <w:p w:rsidR="00A603A0" w:rsidRPr="00BA116E" w:rsidRDefault="00A603A0" w:rsidP="0075627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№</w:t>
            </w:r>
            <w:r w:rsidRPr="00BA116E">
              <w:rPr>
                <w:sz w:val="23"/>
                <w:szCs w:val="23"/>
              </w:rPr>
              <w:br/>
            </w:r>
            <w:proofErr w:type="spellStart"/>
            <w:r w:rsidRPr="00BA116E">
              <w:rPr>
                <w:sz w:val="23"/>
                <w:szCs w:val="23"/>
              </w:rPr>
              <w:t>п</w:t>
            </w:r>
            <w:proofErr w:type="spellEnd"/>
            <w:r w:rsidRPr="00BA116E">
              <w:rPr>
                <w:sz w:val="23"/>
                <w:szCs w:val="23"/>
              </w:rPr>
              <w:t>/</w:t>
            </w:r>
            <w:proofErr w:type="spellStart"/>
            <w:r w:rsidRPr="00BA116E">
              <w:rPr>
                <w:sz w:val="23"/>
                <w:szCs w:val="23"/>
              </w:rPr>
              <w:t>п</w:t>
            </w:r>
            <w:proofErr w:type="spellEnd"/>
          </w:p>
        </w:tc>
        <w:tc>
          <w:tcPr>
            <w:tcW w:w="2750" w:type="dxa"/>
            <w:gridSpan w:val="3"/>
          </w:tcPr>
          <w:p w:rsidR="00A603A0" w:rsidRPr="00BA116E" w:rsidRDefault="00A603A0" w:rsidP="0075627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Характеристики объекта</w:t>
            </w:r>
          </w:p>
        </w:tc>
        <w:tc>
          <w:tcPr>
            <w:tcW w:w="6271" w:type="dxa"/>
            <w:gridSpan w:val="4"/>
          </w:tcPr>
          <w:p w:rsidR="00A603A0" w:rsidRPr="00BA116E" w:rsidRDefault="00A603A0" w:rsidP="0075627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Описание характеристик</w:t>
            </w:r>
          </w:p>
        </w:tc>
      </w:tr>
      <w:tr w:rsidR="00A603A0" w:rsidRPr="00BA116E" w:rsidTr="00580938">
        <w:trPr>
          <w:tblHeader/>
        </w:trPr>
        <w:tc>
          <w:tcPr>
            <w:tcW w:w="680" w:type="dxa"/>
            <w:gridSpan w:val="2"/>
          </w:tcPr>
          <w:p w:rsidR="00A603A0" w:rsidRPr="00BA116E" w:rsidRDefault="00A603A0" w:rsidP="0075627A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1</w:t>
            </w:r>
          </w:p>
        </w:tc>
        <w:tc>
          <w:tcPr>
            <w:tcW w:w="2750" w:type="dxa"/>
            <w:gridSpan w:val="3"/>
          </w:tcPr>
          <w:p w:rsidR="00A603A0" w:rsidRPr="00BA116E" w:rsidRDefault="00A603A0" w:rsidP="0075627A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2</w:t>
            </w:r>
          </w:p>
        </w:tc>
        <w:tc>
          <w:tcPr>
            <w:tcW w:w="6271" w:type="dxa"/>
            <w:gridSpan w:val="4"/>
          </w:tcPr>
          <w:p w:rsidR="00A603A0" w:rsidRPr="00BA116E" w:rsidRDefault="00A603A0" w:rsidP="0075627A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3</w:t>
            </w:r>
          </w:p>
        </w:tc>
      </w:tr>
      <w:tr w:rsidR="00A603A0" w:rsidRPr="00BA116E" w:rsidTr="00580938">
        <w:tc>
          <w:tcPr>
            <w:tcW w:w="680" w:type="dxa"/>
            <w:gridSpan w:val="2"/>
          </w:tcPr>
          <w:p w:rsidR="00A603A0" w:rsidRPr="00BA116E" w:rsidRDefault="00A603A0" w:rsidP="0075627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1</w:t>
            </w:r>
          </w:p>
        </w:tc>
        <w:tc>
          <w:tcPr>
            <w:tcW w:w="2750" w:type="dxa"/>
            <w:gridSpan w:val="3"/>
          </w:tcPr>
          <w:p w:rsidR="00A603A0" w:rsidRPr="00BA116E" w:rsidRDefault="00A603A0" w:rsidP="0075627A">
            <w:pPr>
              <w:spacing w:before="60" w:after="60"/>
              <w:ind w:left="57" w:right="57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Местоположение объекта</w:t>
            </w:r>
          </w:p>
        </w:tc>
        <w:tc>
          <w:tcPr>
            <w:tcW w:w="6271" w:type="dxa"/>
            <w:gridSpan w:val="4"/>
          </w:tcPr>
          <w:p w:rsidR="00A603A0" w:rsidRPr="00F333F8" w:rsidRDefault="00A603A0" w:rsidP="0075627A">
            <w:pPr>
              <w:jc w:val="center"/>
              <w:rPr>
                <w:sz w:val="26"/>
                <w:szCs w:val="26"/>
              </w:rPr>
            </w:pPr>
            <w:r w:rsidRPr="00F333F8">
              <w:rPr>
                <w:sz w:val="26"/>
                <w:szCs w:val="26"/>
              </w:rPr>
              <w:t xml:space="preserve">Ивановская область, </w:t>
            </w:r>
          </w:p>
          <w:p w:rsidR="00A603A0" w:rsidRPr="00F333F8" w:rsidRDefault="00A603A0" w:rsidP="0075627A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Родниковский</w:t>
            </w:r>
            <w:r w:rsidRPr="00F333F8">
              <w:rPr>
                <w:sz w:val="26"/>
                <w:szCs w:val="26"/>
              </w:rPr>
              <w:t xml:space="preserve"> муниципальный район, </w:t>
            </w:r>
          </w:p>
          <w:p w:rsidR="00A603A0" w:rsidRPr="006D0A97" w:rsidRDefault="00580938" w:rsidP="0007674A">
            <w:pPr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6"/>
                <w:szCs w:val="26"/>
              </w:rPr>
              <w:t>Парское</w:t>
            </w:r>
            <w:proofErr w:type="spellEnd"/>
            <w:r w:rsidR="00DB7492">
              <w:rPr>
                <w:sz w:val="26"/>
                <w:szCs w:val="26"/>
              </w:rPr>
              <w:t xml:space="preserve"> сельское</w:t>
            </w:r>
            <w:r w:rsidR="00A603A0" w:rsidRPr="00F333F8">
              <w:rPr>
                <w:sz w:val="26"/>
                <w:szCs w:val="26"/>
              </w:rPr>
              <w:t xml:space="preserve"> поселение</w:t>
            </w:r>
          </w:p>
        </w:tc>
      </w:tr>
      <w:tr w:rsidR="00A603A0" w:rsidRPr="00BA116E" w:rsidTr="00580938">
        <w:tc>
          <w:tcPr>
            <w:tcW w:w="680" w:type="dxa"/>
            <w:gridSpan w:val="2"/>
          </w:tcPr>
          <w:p w:rsidR="00A603A0" w:rsidRPr="00BA116E" w:rsidRDefault="00A603A0" w:rsidP="0075627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2</w:t>
            </w:r>
          </w:p>
        </w:tc>
        <w:tc>
          <w:tcPr>
            <w:tcW w:w="2750" w:type="dxa"/>
            <w:gridSpan w:val="3"/>
          </w:tcPr>
          <w:p w:rsidR="00A603A0" w:rsidRPr="00BA116E" w:rsidRDefault="00A603A0" w:rsidP="0075627A">
            <w:pPr>
              <w:spacing w:before="60"/>
              <w:ind w:left="57" w:right="57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Площадь объекта +/- величина погрешности определения площади</w:t>
            </w:r>
          </w:p>
          <w:p w:rsidR="00A603A0" w:rsidRPr="00BA116E" w:rsidRDefault="00A603A0" w:rsidP="0075627A">
            <w:pPr>
              <w:spacing w:after="60"/>
              <w:ind w:left="57" w:right="57"/>
              <w:jc w:val="both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(P +/- Дельта P)</w:t>
            </w:r>
          </w:p>
        </w:tc>
        <w:tc>
          <w:tcPr>
            <w:tcW w:w="6271" w:type="dxa"/>
            <w:gridSpan w:val="4"/>
          </w:tcPr>
          <w:p w:rsidR="00A603A0" w:rsidRPr="005C1B32" w:rsidRDefault="00624F88" w:rsidP="00624F88">
            <w:pPr>
              <w:spacing w:before="60" w:after="60"/>
              <w:jc w:val="center"/>
              <w:rPr>
                <w:sz w:val="26"/>
                <w:szCs w:val="26"/>
              </w:rPr>
            </w:pPr>
            <w:r w:rsidRPr="00624F88">
              <w:rPr>
                <w:sz w:val="26"/>
                <w:szCs w:val="26"/>
              </w:rPr>
              <w:t>13</w:t>
            </w:r>
            <w:r w:rsidR="003D6FA2">
              <w:rPr>
                <w:sz w:val="26"/>
                <w:szCs w:val="26"/>
              </w:rPr>
              <w:t xml:space="preserve"> </w:t>
            </w:r>
            <w:r w:rsidRPr="00624F88">
              <w:rPr>
                <w:sz w:val="26"/>
                <w:szCs w:val="26"/>
              </w:rPr>
              <w:t>962</w:t>
            </w:r>
            <w:r>
              <w:rPr>
                <w:rFonts w:ascii="Tahoma" w:hAnsi="Tahoma" w:cs="Tahoma"/>
                <w:sz w:val="16"/>
                <w:szCs w:val="16"/>
              </w:rPr>
              <w:t xml:space="preserve"> </w:t>
            </w:r>
            <w:r w:rsidR="00A603A0" w:rsidRPr="00624F88">
              <w:rPr>
                <w:sz w:val="26"/>
                <w:szCs w:val="26"/>
              </w:rPr>
              <w:t xml:space="preserve">± </w:t>
            </w:r>
            <w:r w:rsidRPr="00624F88">
              <w:rPr>
                <w:sz w:val="26"/>
                <w:szCs w:val="26"/>
              </w:rPr>
              <w:t>414</w:t>
            </w:r>
            <w:r w:rsidR="00A603A0" w:rsidRPr="00624F88">
              <w:rPr>
                <w:sz w:val="26"/>
                <w:szCs w:val="26"/>
              </w:rPr>
              <w:t xml:space="preserve"> кв.м</w:t>
            </w:r>
          </w:p>
        </w:tc>
      </w:tr>
      <w:tr w:rsidR="00A603A0" w:rsidRPr="00BA116E" w:rsidTr="00580938">
        <w:tc>
          <w:tcPr>
            <w:tcW w:w="680" w:type="dxa"/>
            <w:gridSpan w:val="2"/>
          </w:tcPr>
          <w:p w:rsidR="00A603A0" w:rsidRPr="00BA116E" w:rsidRDefault="00A603A0" w:rsidP="0075627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3</w:t>
            </w:r>
          </w:p>
        </w:tc>
        <w:tc>
          <w:tcPr>
            <w:tcW w:w="2750" w:type="dxa"/>
            <w:gridSpan w:val="3"/>
          </w:tcPr>
          <w:p w:rsidR="00A603A0" w:rsidRPr="00BA116E" w:rsidRDefault="00A603A0" w:rsidP="0075627A">
            <w:pPr>
              <w:spacing w:before="60" w:after="60"/>
              <w:ind w:left="57" w:right="57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Иные характеристики объекта</w:t>
            </w:r>
          </w:p>
        </w:tc>
        <w:tc>
          <w:tcPr>
            <w:tcW w:w="6271" w:type="dxa"/>
            <w:gridSpan w:val="4"/>
          </w:tcPr>
          <w:p w:rsidR="00A603A0" w:rsidRPr="0037606D" w:rsidRDefault="00A603A0" w:rsidP="0075627A">
            <w:pPr>
              <w:spacing w:before="60" w:after="60"/>
              <w:ind w:left="57" w:right="57"/>
              <w:jc w:val="center"/>
              <w:rPr>
                <w:i/>
                <w:sz w:val="24"/>
                <w:szCs w:val="24"/>
              </w:rPr>
            </w:pPr>
            <w:bookmarkStart w:id="0" w:name="_Toc500427976"/>
            <w:r w:rsidRPr="0037606D">
              <w:rPr>
                <w:i/>
                <w:sz w:val="24"/>
                <w:szCs w:val="24"/>
              </w:rPr>
              <w:t>ОСНОВНЫЕ ВИДЫ РАЗРЕШЕННОГО ИСПОЛЬЗОВАНИЯ ЗЕМЕЛЬНЫХ УЧАСТКОВ</w:t>
            </w:r>
            <w:bookmarkStart w:id="1" w:name="_Toc482288084"/>
            <w:bookmarkStart w:id="2" w:name="_Toc484441408"/>
            <w:bookmarkStart w:id="3" w:name="_Toc500427953"/>
            <w:bookmarkEnd w:id="0"/>
          </w:p>
          <w:bookmarkEnd w:id="1"/>
          <w:bookmarkEnd w:id="2"/>
          <w:bookmarkEnd w:id="3"/>
          <w:p w:rsidR="00636020" w:rsidRPr="00636020" w:rsidRDefault="00636020" w:rsidP="00636020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636020">
              <w:rPr>
                <w:b/>
                <w:sz w:val="24"/>
                <w:szCs w:val="24"/>
              </w:rPr>
              <w:t xml:space="preserve">Объекты </w:t>
            </w:r>
            <w:proofErr w:type="spellStart"/>
            <w:r w:rsidRPr="00636020">
              <w:rPr>
                <w:b/>
                <w:sz w:val="24"/>
                <w:szCs w:val="24"/>
              </w:rPr>
              <w:t>культурно-досуговой</w:t>
            </w:r>
            <w:proofErr w:type="spellEnd"/>
            <w:r w:rsidRPr="00636020">
              <w:rPr>
                <w:b/>
                <w:sz w:val="24"/>
                <w:szCs w:val="24"/>
              </w:rPr>
              <w:t xml:space="preserve"> деятельности </w:t>
            </w:r>
            <w:r w:rsidRPr="00636020">
              <w:rPr>
                <w:sz w:val="24"/>
                <w:szCs w:val="24"/>
              </w:rPr>
              <w:t>3.6.1</w:t>
            </w:r>
          </w:p>
          <w:p w:rsidR="00636020" w:rsidRPr="00636020" w:rsidRDefault="00636020" w:rsidP="00636020">
            <w:pPr>
              <w:autoSpaceDE w:val="0"/>
              <w:autoSpaceDN w:val="0"/>
              <w:adjustRightInd w:val="0"/>
              <w:jc w:val="both"/>
              <w:rPr>
                <w:b/>
                <w:bCs/>
                <w:sz w:val="24"/>
                <w:szCs w:val="24"/>
              </w:rPr>
            </w:pPr>
            <w:r w:rsidRPr="00636020">
              <w:rPr>
                <w:b/>
                <w:bCs/>
                <w:sz w:val="24"/>
                <w:szCs w:val="24"/>
              </w:rPr>
              <w:t>Парки культуры и отдыха 3.6.2</w:t>
            </w:r>
            <w:r w:rsidRPr="00636020">
              <w:rPr>
                <w:b/>
                <w:bCs/>
                <w:sz w:val="24"/>
                <w:szCs w:val="24"/>
              </w:rPr>
              <w:tab/>
            </w:r>
          </w:p>
          <w:p w:rsidR="00636020" w:rsidRPr="00636020" w:rsidRDefault="00636020" w:rsidP="00636020">
            <w:pPr>
              <w:autoSpaceDE w:val="0"/>
              <w:autoSpaceDN w:val="0"/>
              <w:adjustRightInd w:val="0"/>
              <w:jc w:val="both"/>
              <w:rPr>
                <w:b/>
                <w:sz w:val="24"/>
                <w:szCs w:val="24"/>
              </w:rPr>
            </w:pPr>
            <w:r w:rsidRPr="00636020">
              <w:rPr>
                <w:b/>
                <w:sz w:val="24"/>
                <w:szCs w:val="24"/>
              </w:rPr>
              <w:t>Обеспечение занятий спортом в помещениях, 5.1.2,</w:t>
            </w:r>
          </w:p>
          <w:p w:rsidR="00636020" w:rsidRPr="00636020" w:rsidRDefault="00636020" w:rsidP="00636020">
            <w:pPr>
              <w:rPr>
                <w:b/>
                <w:sz w:val="24"/>
                <w:szCs w:val="24"/>
              </w:rPr>
            </w:pPr>
            <w:r w:rsidRPr="00636020">
              <w:rPr>
                <w:b/>
                <w:sz w:val="24"/>
                <w:szCs w:val="24"/>
              </w:rPr>
              <w:t>Развлечения, 4.8,</w:t>
            </w:r>
          </w:p>
          <w:p w:rsidR="00636020" w:rsidRPr="00636020" w:rsidRDefault="00636020" w:rsidP="00636020">
            <w:pPr>
              <w:rPr>
                <w:b/>
                <w:sz w:val="24"/>
                <w:szCs w:val="24"/>
              </w:rPr>
            </w:pPr>
            <w:r w:rsidRPr="00636020">
              <w:rPr>
                <w:b/>
                <w:sz w:val="24"/>
                <w:szCs w:val="24"/>
              </w:rPr>
              <w:t>Выставочно-ярмарочная деятельность, 4.10,</w:t>
            </w:r>
          </w:p>
          <w:p w:rsidR="00636020" w:rsidRPr="00636020" w:rsidRDefault="00636020" w:rsidP="00636020">
            <w:pPr>
              <w:rPr>
                <w:b/>
                <w:sz w:val="24"/>
                <w:szCs w:val="24"/>
              </w:rPr>
            </w:pPr>
            <w:r w:rsidRPr="00636020">
              <w:rPr>
                <w:b/>
                <w:sz w:val="24"/>
                <w:szCs w:val="24"/>
              </w:rPr>
              <w:t>Спорт, 5.1,</w:t>
            </w:r>
          </w:p>
          <w:p w:rsidR="00636020" w:rsidRPr="00636020" w:rsidRDefault="00636020" w:rsidP="00636020">
            <w:pPr>
              <w:rPr>
                <w:b/>
                <w:sz w:val="24"/>
                <w:szCs w:val="24"/>
              </w:rPr>
            </w:pPr>
            <w:r w:rsidRPr="00636020">
              <w:rPr>
                <w:b/>
                <w:sz w:val="24"/>
                <w:szCs w:val="24"/>
              </w:rPr>
              <w:t>Природно-познавательный туризм,  5.2,</w:t>
            </w:r>
          </w:p>
          <w:p w:rsidR="002D3247" w:rsidRPr="00636020" w:rsidRDefault="00636020" w:rsidP="00636020">
            <w:pPr>
              <w:rPr>
                <w:b/>
                <w:sz w:val="24"/>
                <w:szCs w:val="24"/>
              </w:rPr>
            </w:pPr>
            <w:r w:rsidRPr="00636020">
              <w:rPr>
                <w:b/>
                <w:sz w:val="24"/>
                <w:szCs w:val="24"/>
              </w:rPr>
              <w:t>Охота и рыбалка 5.3,</w:t>
            </w:r>
          </w:p>
          <w:p w:rsidR="00636020" w:rsidRPr="00636020" w:rsidRDefault="00636020" w:rsidP="00636020">
            <w:pPr>
              <w:jc w:val="both"/>
              <w:rPr>
                <w:sz w:val="24"/>
                <w:szCs w:val="24"/>
              </w:rPr>
            </w:pPr>
            <w:r w:rsidRPr="00636020">
              <w:rPr>
                <w:b/>
                <w:sz w:val="24"/>
                <w:szCs w:val="24"/>
              </w:rPr>
              <w:t>Коммунальное обслуживание</w:t>
            </w:r>
            <w:r w:rsidRPr="00636020">
              <w:rPr>
                <w:sz w:val="24"/>
                <w:szCs w:val="24"/>
              </w:rPr>
              <w:t>, 3.1</w:t>
            </w:r>
          </w:p>
          <w:p w:rsidR="00B9641D" w:rsidRDefault="00B9641D" w:rsidP="00636020">
            <w:pPr>
              <w:autoSpaceDE w:val="0"/>
              <w:autoSpaceDN w:val="0"/>
              <w:adjustRightInd w:val="0"/>
              <w:jc w:val="both"/>
              <w:rPr>
                <w:b/>
                <w:sz w:val="24"/>
                <w:szCs w:val="24"/>
              </w:rPr>
            </w:pPr>
          </w:p>
          <w:p w:rsidR="00B9641D" w:rsidRPr="0037606D" w:rsidRDefault="00B9641D" w:rsidP="00B9641D">
            <w:pPr>
              <w:autoSpaceDE w:val="0"/>
              <w:autoSpaceDN w:val="0"/>
              <w:adjustRightInd w:val="0"/>
              <w:jc w:val="center"/>
              <w:rPr>
                <w:i/>
                <w:sz w:val="24"/>
                <w:szCs w:val="24"/>
              </w:rPr>
            </w:pPr>
            <w:r w:rsidRPr="0037606D">
              <w:rPr>
                <w:i/>
                <w:sz w:val="24"/>
                <w:szCs w:val="24"/>
              </w:rPr>
              <w:t>ВСПОМОГАТЕЛЬНЫЕ ВИДЫ РАЗРЕШЕННОГО ИСПОЛЬЗОВАНИЯ ЗЕМЕЛЬНЫХ УЧАСТКОВ</w:t>
            </w:r>
          </w:p>
          <w:p w:rsidR="00636020" w:rsidRPr="00636020" w:rsidRDefault="00636020" w:rsidP="00636020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636020">
              <w:rPr>
                <w:b/>
                <w:sz w:val="24"/>
                <w:szCs w:val="24"/>
              </w:rPr>
              <w:t xml:space="preserve">Служебные гаражи </w:t>
            </w:r>
            <w:r w:rsidRPr="00636020">
              <w:rPr>
                <w:sz w:val="24"/>
                <w:szCs w:val="24"/>
              </w:rPr>
              <w:t>4.9</w:t>
            </w:r>
          </w:p>
          <w:p w:rsidR="00636020" w:rsidRPr="00636020" w:rsidRDefault="00636020" w:rsidP="00636020">
            <w:pPr>
              <w:rPr>
                <w:sz w:val="24"/>
                <w:szCs w:val="24"/>
              </w:rPr>
            </w:pPr>
            <w:r w:rsidRPr="00636020">
              <w:rPr>
                <w:sz w:val="24"/>
                <w:szCs w:val="24"/>
              </w:rPr>
              <w:t>Предельные максимальные размеры земельных участков:</w:t>
            </w:r>
          </w:p>
          <w:p w:rsidR="00636020" w:rsidRPr="00636020" w:rsidRDefault="00636020" w:rsidP="00636020">
            <w:pPr>
              <w:rPr>
                <w:sz w:val="24"/>
                <w:szCs w:val="24"/>
              </w:rPr>
            </w:pPr>
            <w:r w:rsidRPr="00636020">
              <w:rPr>
                <w:sz w:val="24"/>
                <w:szCs w:val="24"/>
              </w:rPr>
              <w:t>для вида 4.9 (гаражи) – 100 кв. м.</w:t>
            </w:r>
          </w:p>
          <w:p w:rsidR="00636020" w:rsidRPr="00636020" w:rsidRDefault="00636020" w:rsidP="00636020">
            <w:pPr>
              <w:rPr>
                <w:sz w:val="24"/>
                <w:szCs w:val="24"/>
              </w:rPr>
            </w:pPr>
          </w:p>
          <w:p w:rsidR="00A603A0" w:rsidRPr="0037606D" w:rsidRDefault="00A603A0" w:rsidP="0075627A">
            <w:pPr>
              <w:pStyle w:val="ac"/>
              <w:spacing w:before="0" w:after="0"/>
              <w:rPr>
                <w:rFonts w:ascii="Times New Roman" w:hAnsi="Times New Roman"/>
                <w:b w:val="0"/>
                <w:i/>
                <w:sz w:val="24"/>
                <w:szCs w:val="24"/>
                <w:lang w:val="ru-RU"/>
              </w:rPr>
            </w:pPr>
            <w:r w:rsidRPr="0037606D">
              <w:rPr>
                <w:rFonts w:ascii="Times New Roman" w:hAnsi="Times New Roman"/>
                <w:b w:val="0"/>
                <w:i/>
                <w:sz w:val="24"/>
                <w:szCs w:val="24"/>
                <w:lang w:val="ru-RU"/>
              </w:rPr>
              <w:t>УСЛОВНО РАЗРЕШЕННЫЕ ВИДЫ ИСПОЛЬЗОВАНИЯ ЗЕМЕЛЬНЫХ УЧАСТКОВ</w:t>
            </w:r>
            <w:bookmarkStart w:id="4" w:name="_Toc482288124"/>
            <w:bookmarkStart w:id="5" w:name="_Toc484441422"/>
            <w:bookmarkStart w:id="6" w:name="_Toc500427958"/>
          </w:p>
          <w:bookmarkEnd w:id="4"/>
          <w:bookmarkEnd w:id="5"/>
          <w:bookmarkEnd w:id="6"/>
          <w:p w:rsidR="00687B3B" w:rsidRPr="00636020" w:rsidRDefault="00687B3B" w:rsidP="00687B3B">
            <w:pPr>
              <w:rPr>
                <w:b/>
                <w:sz w:val="24"/>
                <w:szCs w:val="24"/>
              </w:rPr>
            </w:pPr>
            <w:r w:rsidRPr="00636020">
              <w:rPr>
                <w:b/>
                <w:sz w:val="24"/>
                <w:szCs w:val="24"/>
              </w:rPr>
              <w:t xml:space="preserve">Магазины, </w:t>
            </w:r>
            <w:r w:rsidR="00636020" w:rsidRPr="00636020">
              <w:rPr>
                <w:b/>
                <w:sz w:val="24"/>
                <w:szCs w:val="24"/>
              </w:rPr>
              <w:t>4.4</w:t>
            </w:r>
          </w:p>
          <w:p w:rsidR="00A603A0" w:rsidRPr="00574FA5" w:rsidRDefault="00687B3B" w:rsidP="0037606D">
            <w:pPr>
              <w:rPr>
                <w:sz w:val="24"/>
                <w:szCs w:val="24"/>
              </w:rPr>
            </w:pPr>
            <w:r w:rsidRPr="00636020">
              <w:rPr>
                <w:b/>
                <w:sz w:val="24"/>
                <w:szCs w:val="24"/>
              </w:rPr>
              <w:t>Общественное питание, 4.6</w:t>
            </w:r>
          </w:p>
        </w:tc>
      </w:tr>
      <w:tr w:rsidR="007B5258" w:rsidTr="00580938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  <w:tblCellMar>
            <w:left w:w="120" w:type="dxa"/>
            <w:right w:w="120" w:type="dxa"/>
          </w:tblCellMar>
        </w:tblPrEx>
        <w:trPr>
          <w:gridBefore w:val="1"/>
          <w:gridAfter w:val="1"/>
          <w:wBefore w:w="28" w:type="dxa"/>
          <w:wAfter w:w="34" w:type="dxa"/>
          <w:trHeight w:val="397"/>
          <w:tblHeader/>
        </w:trPr>
        <w:tc>
          <w:tcPr>
            <w:tcW w:w="9639" w:type="dxa"/>
            <w:gridSpan w:val="7"/>
            <w:shd w:val="clear" w:color="auto" w:fill="auto"/>
            <w:vAlign w:val="center"/>
          </w:tcPr>
          <w:p w:rsidR="007B5258" w:rsidRPr="00BA116E" w:rsidRDefault="00A603A0" w:rsidP="0090619F">
            <w:pPr>
              <w:jc w:val="center"/>
              <w:rPr>
                <w:sz w:val="24"/>
                <w:szCs w:val="24"/>
              </w:rPr>
            </w:pPr>
            <w:r>
              <w:lastRenderedPageBreak/>
              <w:br w:type="page"/>
            </w:r>
            <w:r w:rsidR="007B5258" w:rsidRPr="00BA116E">
              <w:rPr>
                <w:sz w:val="24"/>
                <w:szCs w:val="24"/>
              </w:rPr>
              <w:t>Раздел 2</w:t>
            </w:r>
          </w:p>
        </w:tc>
      </w:tr>
      <w:tr w:rsidR="007B5258" w:rsidRPr="00144965" w:rsidTr="00580938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  <w:tblCellMar>
            <w:left w:w="120" w:type="dxa"/>
            <w:right w:w="120" w:type="dxa"/>
          </w:tblCellMar>
        </w:tblPrEx>
        <w:trPr>
          <w:gridBefore w:val="1"/>
          <w:gridAfter w:val="1"/>
          <w:wBefore w:w="28" w:type="dxa"/>
          <w:wAfter w:w="34" w:type="dxa"/>
          <w:trHeight w:val="397"/>
          <w:tblHeader/>
        </w:trPr>
        <w:tc>
          <w:tcPr>
            <w:tcW w:w="9639" w:type="dxa"/>
            <w:gridSpan w:val="7"/>
            <w:shd w:val="clear" w:color="auto" w:fill="auto"/>
          </w:tcPr>
          <w:p w:rsidR="007B5258" w:rsidRPr="00FA4EF8" w:rsidRDefault="007B5258" w:rsidP="0075627A">
            <w:pPr>
              <w:spacing w:before="60" w:after="60"/>
              <w:jc w:val="center"/>
              <w:rPr>
                <w:b/>
                <w:sz w:val="24"/>
                <w:szCs w:val="24"/>
              </w:rPr>
            </w:pPr>
            <w:r w:rsidRPr="00FA4EF8">
              <w:rPr>
                <w:b/>
                <w:sz w:val="24"/>
                <w:szCs w:val="24"/>
              </w:rPr>
              <w:t>Сведения о местоположении границ объекта</w:t>
            </w:r>
          </w:p>
        </w:tc>
      </w:tr>
      <w:tr w:rsidR="007B5258" w:rsidRPr="00144965" w:rsidTr="00580938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  <w:tblCellMar>
            <w:left w:w="120" w:type="dxa"/>
            <w:right w:w="120" w:type="dxa"/>
          </w:tblCellMar>
        </w:tblPrEx>
        <w:trPr>
          <w:gridBefore w:val="1"/>
          <w:gridAfter w:val="1"/>
          <w:wBefore w:w="28" w:type="dxa"/>
          <w:wAfter w:w="34" w:type="dxa"/>
          <w:cantSplit/>
          <w:trHeight w:val="397"/>
        </w:trPr>
        <w:tc>
          <w:tcPr>
            <w:tcW w:w="9639" w:type="dxa"/>
            <w:gridSpan w:val="7"/>
            <w:shd w:val="clear" w:color="auto" w:fill="auto"/>
            <w:vAlign w:val="bottom"/>
          </w:tcPr>
          <w:p w:rsidR="007B5258" w:rsidRPr="00BA116E" w:rsidRDefault="007B5258" w:rsidP="00CB3D97">
            <w:pPr>
              <w:spacing w:before="60"/>
              <w:ind w:firstLine="426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1. Система координат</w:t>
            </w:r>
            <w:r>
              <w:rPr>
                <w:sz w:val="23"/>
                <w:szCs w:val="23"/>
              </w:rPr>
              <w:t xml:space="preserve"> </w:t>
            </w:r>
            <w:r w:rsidR="00CB3D97">
              <w:rPr>
                <w:b/>
                <w:i/>
                <w:sz w:val="23"/>
                <w:szCs w:val="23"/>
              </w:rPr>
              <w:t>СК 1963 г.</w:t>
            </w:r>
          </w:p>
        </w:tc>
      </w:tr>
      <w:tr w:rsidR="007B5258" w:rsidRPr="00144965" w:rsidTr="00580938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  <w:tblCellMar>
            <w:left w:w="120" w:type="dxa"/>
            <w:right w:w="120" w:type="dxa"/>
          </w:tblCellMar>
        </w:tblPrEx>
        <w:trPr>
          <w:gridBefore w:val="1"/>
          <w:gridAfter w:val="1"/>
          <w:wBefore w:w="28" w:type="dxa"/>
          <w:wAfter w:w="34" w:type="dxa"/>
          <w:cantSplit/>
          <w:trHeight w:val="397"/>
        </w:trPr>
        <w:tc>
          <w:tcPr>
            <w:tcW w:w="9639" w:type="dxa"/>
            <w:gridSpan w:val="7"/>
            <w:shd w:val="clear" w:color="auto" w:fill="auto"/>
          </w:tcPr>
          <w:p w:rsidR="007B5258" w:rsidRPr="00BA116E" w:rsidRDefault="007B5258" w:rsidP="007B5258">
            <w:pPr>
              <w:ind w:firstLine="447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2. Сведения о характерных точках границ объекта</w:t>
            </w:r>
          </w:p>
        </w:tc>
      </w:tr>
      <w:tr w:rsidR="007B5258" w:rsidRPr="00144965" w:rsidTr="007B411E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  <w:tblCellMar>
            <w:left w:w="120" w:type="dxa"/>
            <w:right w:w="120" w:type="dxa"/>
          </w:tblCellMar>
        </w:tblPrEx>
        <w:trPr>
          <w:gridBefore w:val="1"/>
          <w:gridAfter w:val="1"/>
          <w:wBefore w:w="28" w:type="dxa"/>
          <w:wAfter w:w="34" w:type="dxa"/>
          <w:cantSplit/>
          <w:trHeight w:val="615"/>
        </w:trPr>
        <w:tc>
          <w:tcPr>
            <w:tcW w:w="709" w:type="dxa"/>
            <w:gridSpan w:val="2"/>
            <w:vMerge w:val="restart"/>
            <w:shd w:val="clear" w:color="auto" w:fill="auto"/>
            <w:vAlign w:val="center"/>
          </w:tcPr>
          <w:p w:rsidR="007B5258" w:rsidRPr="007B5258" w:rsidRDefault="007B5258" w:rsidP="00181B08">
            <w:pPr>
              <w:jc w:val="center"/>
            </w:pPr>
            <w:r w:rsidRPr="007B5258">
              <w:t>Обозначение характерных точек границ</w:t>
            </w:r>
          </w:p>
        </w:tc>
        <w:tc>
          <w:tcPr>
            <w:tcW w:w="2693" w:type="dxa"/>
            <w:gridSpan w:val="2"/>
            <w:shd w:val="clear" w:color="auto" w:fill="auto"/>
            <w:vAlign w:val="center"/>
          </w:tcPr>
          <w:p w:rsidR="007B5258" w:rsidRPr="007B5258" w:rsidRDefault="007B5258" w:rsidP="00181B08">
            <w:pPr>
              <w:pStyle w:val="10"/>
              <w:jc w:val="center"/>
              <w:rPr>
                <w:sz w:val="20"/>
              </w:rPr>
            </w:pPr>
            <w:r w:rsidRPr="007B5258">
              <w:rPr>
                <w:sz w:val="20"/>
              </w:rPr>
              <w:t>Координаты, м</w:t>
            </w:r>
          </w:p>
        </w:tc>
        <w:tc>
          <w:tcPr>
            <w:tcW w:w="2410" w:type="dxa"/>
            <w:vMerge w:val="restart"/>
            <w:shd w:val="clear" w:color="auto" w:fill="auto"/>
            <w:vAlign w:val="center"/>
          </w:tcPr>
          <w:p w:rsidR="007B5258" w:rsidRPr="007B5258" w:rsidRDefault="007B5258" w:rsidP="00181B08">
            <w:pPr>
              <w:pStyle w:val="10"/>
              <w:jc w:val="center"/>
              <w:rPr>
                <w:b/>
                <w:sz w:val="20"/>
              </w:rPr>
            </w:pPr>
            <w:r w:rsidRPr="007B5258">
              <w:rPr>
                <w:sz w:val="20"/>
              </w:rPr>
              <w:t>Метод определения координат характерной точки</w:t>
            </w:r>
          </w:p>
        </w:tc>
        <w:tc>
          <w:tcPr>
            <w:tcW w:w="2125" w:type="dxa"/>
            <w:vMerge w:val="restart"/>
            <w:shd w:val="clear" w:color="auto" w:fill="auto"/>
            <w:vAlign w:val="center"/>
          </w:tcPr>
          <w:p w:rsidR="007B5258" w:rsidRPr="007B5258" w:rsidRDefault="007B5258" w:rsidP="00181B08">
            <w:pPr>
              <w:pStyle w:val="10"/>
              <w:jc w:val="center"/>
              <w:rPr>
                <w:b/>
                <w:sz w:val="20"/>
              </w:rPr>
            </w:pPr>
            <w:r w:rsidRPr="007B5258">
              <w:rPr>
                <w:sz w:val="20"/>
              </w:rPr>
              <w:t xml:space="preserve">Средняя </w:t>
            </w:r>
            <w:proofErr w:type="spellStart"/>
            <w:r w:rsidRPr="007B5258">
              <w:rPr>
                <w:sz w:val="20"/>
              </w:rPr>
              <w:t>квадратическая</w:t>
            </w:r>
            <w:proofErr w:type="spellEnd"/>
            <w:r w:rsidRPr="007B5258">
              <w:rPr>
                <w:sz w:val="20"/>
              </w:rPr>
              <w:t xml:space="preserve"> погрешность положения характерной точки (</w:t>
            </w:r>
            <w:proofErr w:type="spellStart"/>
            <w:r w:rsidRPr="007B5258">
              <w:rPr>
                <w:sz w:val="20"/>
              </w:rPr>
              <w:t>Mt</w:t>
            </w:r>
            <w:proofErr w:type="spellEnd"/>
            <w:r w:rsidRPr="007B5258">
              <w:rPr>
                <w:sz w:val="20"/>
              </w:rPr>
              <w:t>), м</w:t>
            </w:r>
          </w:p>
        </w:tc>
        <w:tc>
          <w:tcPr>
            <w:tcW w:w="1702" w:type="dxa"/>
            <w:vMerge w:val="restart"/>
          </w:tcPr>
          <w:p w:rsidR="007B5258" w:rsidRPr="007B5258" w:rsidRDefault="007B5258" w:rsidP="00181B08">
            <w:pPr>
              <w:pStyle w:val="10"/>
              <w:jc w:val="center"/>
              <w:rPr>
                <w:sz w:val="22"/>
                <w:szCs w:val="22"/>
              </w:rPr>
            </w:pPr>
            <w:r w:rsidRPr="007B5258">
              <w:rPr>
                <w:sz w:val="22"/>
                <w:szCs w:val="22"/>
              </w:rPr>
              <w:t xml:space="preserve">Описание </w:t>
            </w:r>
            <w:r w:rsidRPr="007B5258">
              <w:rPr>
                <w:sz w:val="22"/>
                <w:szCs w:val="22"/>
              </w:rPr>
              <w:br/>
              <w:t>обозначения точки на местности (при наличии)</w:t>
            </w:r>
          </w:p>
        </w:tc>
      </w:tr>
      <w:tr w:rsidR="007B5258" w:rsidRPr="00144965" w:rsidTr="007B411E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  <w:tblCellMar>
            <w:left w:w="120" w:type="dxa"/>
            <w:right w:w="120" w:type="dxa"/>
          </w:tblCellMar>
        </w:tblPrEx>
        <w:trPr>
          <w:gridBefore w:val="1"/>
          <w:gridAfter w:val="1"/>
          <w:wBefore w:w="28" w:type="dxa"/>
          <w:wAfter w:w="34" w:type="dxa"/>
          <w:cantSplit/>
          <w:trHeight w:val="382"/>
        </w:trPr>
        <w:tc>
          <w:tcPr>
            <w:tcW w:w="709" w:type="dxa"/>
            <w:gridSpan w:val="2"/>
            <w:vMerge/>
            <w:shd w:val="clear" w:color="auto" w:fill="auto"/>
            <w:vAlign w:val="center"/>
          </w:tcPr>
          <w:p w:rsidR="007B5258" w:rsidRPr="007B5258" w:rsidRDefault="007B5258" w:rsidP="00181B08">
            <w:pPr>
              <w:jc w:val="center"/>
            </w:pPr>
          </w:p>
        </w:tc>
        <w:tc>
          <w:tcPr>
            <w:tcW w:w="1276" w:type="dxa"/>
            <w:shd w:val="clear" w:color="auto" w:fill="auto"/>
            <w:vAlign w:val="center"/>
          </w:tcPr>
          <w:p w:rsidR="007B5258" w:rsidRPr="007B5258" w:rsidRDefault="007B5258" w:rsidP="00181B08">
            <w:pPr>
              <w:pStyle w:val="10"/>
              <w:jc w:val="center"/>
              <w:rPr>
                <w:sz w:val="20"/>
              </w:rPr>
            </w:pPr>
            <w:r w:rsidRPr="007B5258">
              <w:rPr>
                <w:sz w:val="20"/>
              </w:rPr>
              <w:t>Х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7B5258" w:rsidRPr="007B5258" w:rsidRDefault="007B5258" w:rsidP="00181B08">
            <w:pPr>
              <w:pStyle w:val="10"/>
              <w:jc w:val="center"/>
              <w:rPr>
                <w:sz w:val="20"/>
              </w:rPr>
            </w:pPr>
            <w:r w:rsidRPr="007B5258">
              <w:rPr>
                <w:sz w:val="20"/>
              </w:rPr>
              <w:t>У</w:t>
            </w:r>
          </w:p>
        </w:tc>
        <w:tc>
          <w:tcPr>
            <w:tcW w:w="2410" w:type="dxa"/>
            <w:vMerge/>
            <w:shd w:val="clear" w:color="auto" w:fill="auto"/>
            <w:vAlign w:val="center"/>
          </w:tcPr>
          <w:p w:rsidR="007B5258" w:rsidRPr="00144965" w:rsidRDefault="007B5258" w:rsidP="00181B08">
            <w:pPr>
              <w:pStyle w:val="10"/>
              <w:jc w:val="center"/>
              <w:rPr>
                <w:b/>
                <w:sz w:val="20"/>
              </w:rPr>
            </w:pPr>
          </w:p>
        </w:tc>
        <w:tc>
          <w:tcPr>
            <w:tcW w:w="2125" w:type="dxa"/>
            <w:vMerge/>
            <w:shd w:val="clear" w:color="auto" w:fill="auto"/>
            <w:vAlign w:val="center"/>
          </w:tcPr>
          <w:p w:rsidR="007B5258" w:rsidRPr="00144965" w:rsidRDefault="007B5258" w:rsidP="00181B08">
            <w:pPr>
              <w:pStyle w:val="10"/>
              <w:jc w:val="center"/>
              <w:rPr>
                <w:b/>
                <w:sz w:val="20"/>
              </w:rPr>
            </w:pPr>
          </w:p>
        </w:tc>
        <w:tc>
          <w:tcPr>
            <w:tcW w:w="1702" w:type="dxa"/>
            <w:vMerge/>
          </w:tcPr>
          <w:p w:rsidR="007B5258" w:rsidRPr="00144965" w:rsidRDefault="007B5258" w:rsidP="00181B08">
            <w:pPr>
              <w:pStyle w:val="10"/>
              <w:jc w:val="center"/>
              <w:rPr>
                <w:b/>
                <w:sz w:val="20"/>
              </w:rPr>
            </w:pPr>
          </w:p>
        </w:tc>
      </w:tr>
      <w:tr w:rsidR="007B5258" w:rsidRPr="00144965" w:rsidTr="007B411E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  <w:tblCellMar>
            <w:left w:w="120" w:type="dxa"/>
            <w:right w:w="120" w:type="dxa"/>
          </w:tblCellMar>
        </w:tblPrEx>
        <w:trPr>
          <w:gridBefore w:val="1"/>
          <w:gridAfter w:val="1"/>
          <w:wBefore w:w="28" w:type="dxa"/>
          <w:wAfter w:w="34" w:type="dxa"/>
          <w:cantSplit/>
          <w:trHeight w:val="158"/>
        </w:trPr>
        <w:tc>
          <w:tcPr>
            <w:tcW w:w="709" w:type="dxa"/>
            <w:gridSpan w:val="2"/>
            <w:shd w:val="clear" w:color="auto" w:fill="auto"/>
            <w:vAlign w:val="center"/>
          </w:tcPr>
          <w:p w:rsidR="007B5258" w:rsidRPr="00144965" w:rsidRDefault="007B5258" w:rsidP="00181B08">
            <w:pPr>
              <w:jc w:val="center"/>
              <w:rPr>
                <w:b/>
              </w:rPr>
            </w:pPr>
            <w:r w:rsidRPr="00144965">
              <w:rPr>
                <w:b/>
              </w:rPr>
              <w:t>1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7B5258" w:rsidRPr="00144965" w:rsidRDefault="007B5258" w:rsidP="00181B08">
            <w:pPr>
              <w:jc w:val="center"/>
              <w:rPr>
                <w:b/>
              </w:rPr>
            </w:pPr>
            <w:r w:rsidRPr="00144965">
              <w:rPr>
                <w:b/>
              </w:rPr>
              <w:t>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7B5258" w:rsidRPr="00144965" w:rsidRDefault="007B5258" w:rsidP="00181B08">
            <w:pPr>
              <w:jc w:val="center"/>
              <w:rPr>
                <w:b/>
              </w:rPr>
            </w:pPr>
            <w:r w:rsidRPr="00144965">
              <w:rPr>
                <w:b/>
              </w:rPr>
              <w:t>3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7B5258" w:rsidRPr="00144965" w:rsidRDefault="007B5258" w:rsidP="00181B08">
            <w:pPr>
              <w:jc w:val="center"/>
              <w:rPr>
                <w:b/>
              </w:rPr>
            </w:pPr>
            <w:r w:rsidRPr="00144965">
              <w:rPr>
                <w:b/>
              </w:rPr>
              <w:t>4</w:t>
            </w:r>
          </w:p>
        </w:tc>
        <w:tc>
          <w:tcPr>
            <w:tcW w:w="2125" w:type="dxa"/>
            <w:shd w:val="clear" w:color="auto" w:fill="auto"/>
            <w:vAlign w:val="center"/>
          </w:tcPr>
          <w:p w:rsidR="007B5258" w:rsidRPr="00144965" w:rsidRDefault="007B5258" w:rsidP="00181B08">
            <w:pPr>
              <w:jc w:val="center"/>
              <w:rPr>
                <w:b/>
              </w:rPr>
            </w:pPr>
            <w:r w:rsidRPr="00144965">
              <w:rPr>
                <w:b/>
              </w:rPr>
              <w:t>5</w:t>
            </w:r>
          </w:p>
        </w:tc>
        <w:tc>
          <w:tcPr>
            <w:tcW w:w="1702" w:type="dxa"/>
          </w:tcPr>
          <w:p w:rsidR="007B5258" w:rsidRPr="00144965" w:rsidRDefault="007B5258" w:rsidP="00181B08">
            <w:pPr>
              <w:jc w:val="center"/>
              <w:rPr>
                <w:b/>
              </w:rPr>
            </w:pPr>
            <w:r>
              <w:rPr>
                <w:b/>
              </w:rPr>
              <w:t>6</w:t>
            </w:r>
          </w:p>
        </w:tc>
      </w:tr>
      <w:tr w:rsidR="00580938" w:rsidRPr="00B3075E" w:rsidTr="007B411E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  <w:tblCellMar>
            <w:left w:w="120" w:type="dxa"/>
            <w:right w:w="120" w:type="dxa"/>
          </w:tblCellMar>
        </w:tblPrEx>
        <w:trPr>
          <w:gridBefore w:val="1"/>
          <w:gridAfter w:val="1"/>
          <w:wBefore w:w="28" w:type="dxa"/>
          <w:wAfter w:w="34" w:type="dxa"/>
          <w:cantSplit/>
          <w:trHeight w:val="20"/>
        </w:trPr>
        <w:tc>
          <w:tcPr>
            <w:tcW w:w="709" w:type="dxa"/>
            <w:gridSpan w:val="2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80938" w:rsidRPr="001F2644" w:rsidRDefault="00580938" w:rsidP="00D74A50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300092.76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80938" w:rsidRPr="001F2644" w:rsidRDefault="00580938" w:rsidP="00D74A50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263726.34</w:t>
            </w:r>
          </w:p>
        </w:tc>
        <w:tc>
          <w:tcPr>
            <w:tcW w:w="2410" w:type="dxa"/>
            <w:shd w:val="clear" w:color="auto" w:fill="auto"/>
          </w:tcPr>
          <w:p w:rsidR="00580938" w:rsidRPr="00946A14" w:rsidRDefault="00580938" w:rsidP="0090619F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2125" w:type="dxa"/>
            <w:shd w:val="clear" w:color="auto" w:fill="auto"/>
          </w:tcPr>
          <w:p w:rsidR="00580938" w:rsidRPr="00946A14" w:rsidRDefault="00580938" w:rsidP="0090619F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1702" w:type="dxa"/>
          </w:tcPr>
          <w:p w:rsidR="00580938" w:rsidRPr="00946A14" w:rsidRDefault="00580938" w:rsidP="00946A14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580938" w:rsidRPr="00B3075E" w:rsidTr="007B411E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  <w:tblCellMar>
            <w:left w:w="120" w:type="dxa"/>
            <w:right w:w="120" w:type="dxa"/>
          </w:tblCellMar>
        </w:tblPrEx>
        <w:trPr>
          <w:gridBefore w:val="1"/>
          <w:gridAfter w:val="1"/>
          <w:wBefore w:w="28" w:type="dxa"/>
          <w:wAfter w:w="34" w:type="dxa"/>
          <w:cantSplit/>
          <w:trHeight w:val="20"/>
        </w:trPr>
        <w:tc>
          <w:tcPr>
            <w:tcW w:w="709" w:type="dxa"/>
            <w:gridSpan w:val="2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80938" w:rsidRPr="001F2644" w:rsidRDefault="00580938" w:rsidP="00D74A50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300056.28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80938" w:rsidRPr="001F2644" w:rsidRDefault="00580938" w:rsidP="00D74A50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263659.03</w:t>
            </w:r>
          </w:p>
        </w:tc>
        <w:tc>
          <w:tcPr>
            <w:tcW w:w="2410" w:type="dxa"/>
            <w:shd w:val="clear" w:color="auto" w:fill="auto"/>
          </w:tcPr>
          <w:p w:rsidR="00580938" w:rsidRPr="00946A14" w:rsidRDefault="00580938" w:rsidP="0090619F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2125" w:type="dxa"/>
            <w:shd w:val="clear" w:color="auto" w:fill="auto"/>
          </w:tcPr>
          <w:p w:rsidR="00580938" w:rsidRPr="00946A14" w:rsidRDefault="00580938" w:rsidP="0090619F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1702" w:type="dxa"/>
          </w:tcPr>
          <w:p w:rsidR="00580938" w:rsidRPr="00946A14" w:rsidRDefault="00580938" w:rsidP="00946A14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580938" w:rsidRPr="00B3075E" w:rsidTr="007B411E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  <w:tblCellMar>
            <w:left w:w="120" w:type="dxa"/>
            <w:right w:w="120" w:type="dxa"/>
          </w:tblCellMar>
        </w:tblPrEx>
        <w:trPr>
          <w:gridBefore w:val="1"/>
          <w:gridAfter w:val="1"/>
          <w:wBefore w:w="28" w:type="dxa"/>
          <w:wAfter w:w="34" w:type="dxa"/>
          <w:cantSplit/>
          <w:trHeight w:val="20"/>
        </w:trPr>
        <w:tc>
          <w:tcPr>
            <w:tcW w:w="709" w:type="dxa"/>
            <w:gridSpan w:val="2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80938" w:rsidRPr="001F2644" w:rsidRDefault="00580938" w:rsidP="00D74A50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300099.11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80938" w:rsidRPr="001F2644" w:rsidRDefault="00580938" w:rsidP="00D74A50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263636.17</w:t>
            </w:r>
          </w:p>
        </w:tc>
        <w:tc>
          <w:tcPr>
            <w:tcW w:w="2410" w:type="dxa"/>
            <w:shd w:val="clear" w:color="auto" w:fill="auto"/>
          </w:tcPr>
          <w:p w:rsidR="00580938" w:rsidRPr="00946A14" w:rsidRDefault="00580938" w:rsidP="0090619F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2125" w:type="dxa"/>
            <w:shd w:val="clear" w:color="auto" w:fill="auto"/>
          </w:tcPr>
          <w:p w:rsidR="00580938" w:rsidRPr="00946A14" w:rsidRDefault="00580938" w:rsidP="0090619F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1702" w:type="dxa"/>
          </w:tcPr>
          <w:p w:rsidR="00580938" w:rsidRPr="00946A14" w:rsidRDefault="00580938" w:rsidP="00946A14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580938" w:rsidRPr="00B3075E" w:rsidTr="007B411E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  <w:tblCellMar>
            <w:left w:w="120" w:type="dxa"/>
            <w:right w:w="120" w:type="dxa"/>
          </w:tblCellMar>
        </w:tblPrEx>
        <w:trPr>
          <w:gridBefore w:val="1"/>
          <w:gridAfter w:val="1"/>
          <w:wBefore w:w="28" w:type="dxa"/>
          <w:wAfter w:w="34" w:type="dxa"/>
          <w:cantSplit/>
          <w:trHeight w:val="20"/>
        </w:trPr>
        <w:tc>
          <w:tcPr>
            <w:tcW w:w="709" w:type="dxa"/>
            <w:gridSpan w:val="2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80938" w:rsidRPr="001F2644" w:rsidRDefault="00580938" w:rsidP="00D74A50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300109.46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80938" w:rsidRPr="001F2644" w:rsidRDefault="00580938" w:rsidP="00D74A50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263655.54</w:t>
            </w:r>
          </w:p>
        </w:tc>
        <w:tc>
          <w:tcPr>
            <w:tcW w:w="2410" w:type="dxa"/>
            <w:shd w:val="clear" w:color="auto" w:fill="auto"/>
          </w:tcPr>
          <w:p w:rsidR="00580938" w:rsidRPr="00946A14" w:rsidRDefault="00580938" w:rsidP="0090619F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2125" w:type="dxa"/>
            <w:shd w:val="clear" w:color="auto" w:fill="auto"/>
          </w:tcPr>
          <w:p w:rsidR="00580938" w:rsidRPr="00946A14" w:rsidRDefault="00580938" w:rsidP="0090619F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1702" w:type="dxa"/>
          </w:tcPr>
          <w:p w:rsidR="00580938" w:rsidRPr="00946A14" w:rsidRDefault="00580938" w:rsidP="00946A14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580938" w:rsidRPr="00B3075E" w:rsidTr="007B411E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  <w:tblCellMar>
            <w:left w:w="120" w:type="dxa"/>
            <w:right w:w="120" w:type="dxa"/>
          </w:tblCellMar>
        </w:tblPrEx>
        <w:trPr>
          <w:gridBefore w:val="1"/>
          <w:gridAfter w:val="1"/>
          <w:wBefore w:w="28" w:type="dxa"/>
          <w:wAfter w:w="34" w:type="dxa"/>
          <w:cantSplit/>
          <w:trHeight w:val="20"/>
        </w:trPr>
        <w:tc>
          <w:tcPr>
            <w:tcW w:w="709" w:type="dxa"/>
            <w:gridSpan w:val="2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80938" w:rsidRPr="001F2644" w:rsidRDefault="00580938" w:rsidP="00D74A50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300116.96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80938" w:rsidRPr="001F2644" w:rsidRDefault="00580938" w:rsidP="00D74A50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263652.75</w:t>
            </w:r>
          </w:p>
        </w:tc>
        <w:tc>
          <w:tcPr>
            <w:tcW w:w="2410" w:type="dxa"/>
            <w:shd w:val="clear" w:color="auto" w:fill="auto"/>
          </w:tcPr>
          <w:p w:rsidR="00580938" w:rsidRPr="00946A14" w:rsidRDefault="00580938" w:rsidP="0090619F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2125" w:type="dxa"/>
            <w:shd w:val="clear" w:color="auto" w:fill="auto"/>
          </w:tcPr>
          <w:p w:rsidR="00580938" w:rsidRPr="00946A14" w:rsidRDefault="00580938" w:rsidP="0090619F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1702" w:type="dxa"/>
          </w:tcPr>
          <w:p w:rsidR="00580938" w:rsidRPr="00946A14" w:rsidRDefault="00580938" w:rsidP="00946A14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580938" w:rsidRPr="00B3075E" w:rsidTr="007B411E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  <w:tblCellMar>
            <w:left w:w="120" w:type="dxa"/>
            <w:right w:w="120" w:type="dxa"/>
          </w:tblCellMar>
        </w:tblPrEx>
        <w:trPr>
          <w:gridBefore w:val="1"/>
          <w:gridAfter w:val="1"/>
          <w:wBefore w:w="28" w:type="dxa"/>
          <w:wAfter w:w="34" w:type="dxa"/>
          <w:cantSplit/>
          <w:trHeight w:val="20"/>
        </w:trPr>
        <w:tc>
          <w:tcPr>
            <w:tcW w:w="709" w:type="dxa"/>
            <w:gridSpan w:val="2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80938" w:rsidRPr="001F2644" w:rsidRDefault="00580938" w:rsidP="00D74A50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300143.81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80938" w:rsidRPr="001F2644" w:rsidRDefault="00580938" w:rsidP="00D74A50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263697.56</w:t>
            </w:r>
          </w:p>
        </w:tc>
        <w:tc>
          <w:tcPr>
            <w:tcW w:w="2410" w:type="dxa"/>
            <w:shd w:val="clear" w:color="auto" w:fill="auto"/>
          </w:tcPr>
          <w:p w:rsidR="00580938" w:rsidRPr="00946A14" w:rsidRDefault="00580938" w:rsidP="0090619F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2125" w:type="dxa"/>
            <w:shd w:val="clear" w:color="auto" w:fill="auto"/>
          </w:tcPr>
          <w:p w:rsidR="00580938" w:rsidRPr="00946A14" w:rsidRDefault="00580938" w:rsidP="0090619F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1702" w:type="dxa"/>
          </w:tcPr>
          <w:p w:rsidR="00580938" w:rsidRPr="00946A14" w:rsidRDefault="00580938" w:rsidP="00946A14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580938" w:rsidRPr="00B3075E" w:rsidTr="007B411E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  <w:tblCellMar>
            <w:left w:w="120" w:type="dxa"/>
            <w:right w:w="120" w:type="dxa"/>
          </w:tblCellMar>
        </w:tblPrEx>
        <w:trPr>
          <w:gridBefore w:val="1"/>
          <w:gridAfter w:val="1"/>
          <w:wBefore w:w="28" w:type="dxa"/>
          <w:wAfter w:w="34" w:type="dxa"/>
          <w:cantSplit/>
          <w:trHeight w:val="20"/>
        </w:trPr>
        <w:tc>
          <w:tcPr>
            <w:tcW w:w="709" w:type="dxa"/>
            <w:gridSpan w:val="2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80938" w:rsidRPr="001F2644" w:rsidRDefault="00580938" w:rsidP="00D74A50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300092.76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80938" w:rsidRPr="001F2644" w:rsidRDefault="00580938" w:rsidP="00D74A50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263726.34</w:t>
            </w:r>
          </w:p>
        </w:tc>
        <w:tc>
          <w:tcPr>
            <w:tcW w:w="2410" w:type="dxa"/>
            <w:shd w:val="clear" w:color="auto" w:fill="auto"/>
          </w:tcPr>
          <w:p w:rsidR="00580938" w:rsidRPr="00946A14" w:rsidRDefault="00580938" w:rsidP="004F00FA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2125" w:type="dxa"/>
            <w:shd w:val="clear" w:color="auto" w:fill="auto"/>
          </w:tcPr>
          <w:p w:rsidR="00580938" w:rsidRPr="00946A14" w:rsidRDefault="00580938" w:rsidP="004F00FA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1702" w:type="dxa"/>
          </w:tcPr>
          <w:p w:rsidR="00580938" w:rsidRPr="00946A14" w:rsidRDefault="00580938" w:rsidP="004F00FA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CB3D97" w:rsidRPr="00B3075E" w:rsidTr="007B411E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  <w:tblCellMar>
            <w:left w:w="120" w:type="dxa"/>
            <w:right w:w="120" w:type="dxa"/>
          </w:tblCellMar>
        </w:tblPrEx>
        <w:trPr>
          <w:gridBefore w:val="1"/>
          <w:gridAfter w:val="1"/>
          <w:wBefore w:w="28" w:type="dxa"/>
          <w:wAfter w:w="34" w:type="dxa"/>
          <w:cantSplit/>
          <w:trHeight w:val="20"/>
        </w:trPr>
        <w:tc>
          <w:tcPr>
            <w:tcW w:w="709" w:type="dxa"/>
            <w:gridSpan w:val="2"/>
            <w:shd w:val="clear" w:color="auto" w:fill="auto"/>
            <w:vAlign w:val="center"/>
          </w:tcPr>
          <w:p w:rsidR="00CB3D97" w:rsidRPr="00CB3D97" w:rsidRDefault="00CB3D97" w:rsidP="004F00FA">
            <w:pPr>
              <w:jc w:val="center"/>
              <w:rPr>
                <w:color w:val="000000"/>
              </w:rPr>
            </w:pPr>
            <w:r w:rsidRPr="00CB3D97">
              <w:rPr>
                <w:color w:val="000000"/>
              </w:rPr>
              <w:t>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CB3D97" w:rsidRPr="00CB3D97" w:rsidRDefault="00CB3D97" w:rsidP="004F00FA">
            <w:pPr>
              <w:pStyle w:val="40"/>
              <w:jc w:val="center"/>
              <w:rPr>
                <w:sz w:val="20"/>
              </w:rPr>
            </w:pPr>
            <w:r w:rsidRPr="00CB3D97">
              <w:rPr>
                <w:sz w:val="20"/>
              </w:rPr>
              <w:t>-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CB3D97" w:rsidRPr="00CB3D97" w:rsidRDefault="00CB3D97" w:rsidP="004F00FA">
            <w:pPr>
              <w:pStyle w:val="40"/>
              <w:jc w:val="center"/>
              <w:rPr>
                <w:sz w:val="20"/>
              </w:rPr>
            </w:pPr>
            <w:r w:rsidRPr="00CB3D97">
              <w:rPr>
                <w:sz w:val="20"/>
              </w:rPr>
              <w:t>-</w:t>
            </w:r>
          </w:p>
        </w:tc>
        <w:tc>
          <w:tcPr>
            <w:tcW w:w="2410" w:type="dxa"/>
            <w:shd w:val="clear" w:color="auto" w:fill="auto"/>
          </w:tcPr>
          <w:p w:rsidR="00CB3D97" w:rsidRPr="00946A14" w:rsidRDefault="00CB3D97" w:rsidP="0090619F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2125" w:type="dxa"/>
            <w:shd w:val="clear" w:color="auto" w:fill="auto"/>
          </w:tcPr>
          <w:p w:rsidR="00CB3D97" w:rsidRPr="00946A14" w:rsidRDefault="00CB3D97" w:rsidP="0090619F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702" w:type="dxa"/>
          </w:tcPr>
          <w:p w:rsidR="00CB3D97" w:rsidRPr="00946A14" w:rsidRDefault="00CB3D97" w:rsidP="00946A14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</w:tr>
      <w:tr w:rsidR="00580938" w:rsidRPr="00B3075E" w:rsidTr="007B411E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  <w:tblCellMar>
            <w:left w:w="120" w:type="dxa"/>
            <w:right w:w="120" w:type="dxa"/>
          </w:tblCellMar>
        </w:tblPrEx>
        <w:trPr>
          <w:gridBefore w:val="1"/>
          <w:gridAfter w:val="1"/>
          <w:wBefore w:w="28" w:type="dxa"/>
          <w:wAfter w:w="34" w:type="dxa"/>
          <w:cantSplit/>
          <w:trHeight w:val="20"/>
        </w:trPr>
        <w:tc>
          <w:tcPr>
            <w:tcW w:w="709" w:type="dxa"/>
            <w:gridSpan w:val="2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80938" w:rsidRPr="001F2644" w:rsidRDefault="00580938" w:rsidP="00D74A50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306570.74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80938" w:rsidRPr="001F2644" w:rsidRDefault="00580938" w:rsidP="00D74A50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259915.03</w:t>
            </w:r>
          </w:p>
        </w:tc>
        <w:tc>
          <w:tcPr>
            <w:tcW w:w="2410" w:type="dxa"/>
            <w:shd w:val="clear" w:color="auto" w:fill="auto"/>
          </w:tcPr>
          <w:p w:rsidR="00580938" w:rsidRPr="00946A14" w:rsidRDefault="00580938" w:rsidP="004F00FA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2125" w:type="dxa"/>
            <w:shd w:val="clear" w:color="auto" w:fill="auto"/>
          </w:tcPr>
          <w:p w:rsidR="00580938" w:rsidRPr="00946A14" w:rsidRDefault="00580938" w:rsidP="004F00FA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1702" w:type="dxa"/>
          </w:tcPr>
          <w:p w:rsidR="00580938" w:rsidRPr="00946A14" w:rsidRDefault="00580938" w:rsidP="004F00FA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580938" w:rsidRPr="00B3075E" w:rsidTr="007B411E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  <w:tblCellMar>
            <w:left w:w="120" w:type="dxa"/>
            <w:right w:w="120" w:type="dxa"/>
          </w:tblCellMar>
        </w:tblPrEx>
        <w:trPr>
          <w:gridBefore w:val="1"/>
          <w:gridAfter w:val="1"/>
          <w:wBefore w:w="28" w:type="dxa"/>
          <w:wAfter w:w="34" w:type="dxa"/>
          <w:cantSplit/>
          <w:trHeight w:val="20"/>
        </w:trPr>
        <w:tc>
          <w:tcPr>
            <w:tcW w:w="709" w:type="dxa"/>
            <w:gridSpan w:val="2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80938" w:rsidRPr="001F2644" w:rsidRDefault="00580938" w:rsidP="00D74A50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306580.80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80938" w:rsidRPr="001F2644" w:rsidRDefault="00580938" w:rsidP="00D74A50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259836.02</w:t>
            </w:r>
          </w:p>
        </w:tc>
        <w:tc>
          <w:tcPr>
            <w:tcW w:w="2410" w:type="dxa"/>
            <w:shd w:val="clear" w:color="auto" w:fill="auto"/>
          </w:tcPr>
          <w:p w:rsidR="00580938" w:rsidRPr="00946A14" w:rsidRDefault="00580938" w:rsidP="004F00FA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2125" w:type="dxa"/>
            <w:shd w:val="clear" w:color="auto" w:fill="auto"/>
          </w:tcPr>
          <w:p w:rsidR="00580938" w:rsidRPr="00946A14" w:rsidRDefault="00580938" w:rsidP="004F00FA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1702" w:type="dxa"/>
          </w:tcPr>
          <w:p w:rsidR="00580938" w:rsidRPr="00946A14" w:rsidRDefault="00580938" w:rsidP="004F00FA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580938" w:rsidRPr="00B3075E" w:rsidTr="007B411E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  <w:tblCellMar>
            <w:left w:w="120" w:type="dxa"/>
            <w:right w:w="120" w:type="dxa"/>
          </w:tblCellMar>
        </w:tblPrEx>
        <w:trPr>
          <w:gridBefore w:val="1"/>
          <w:gridAfter w:val="1"/>
          <w:wBefore w:w="28" w:type="dxa"/>
          <w:wAfter w:w="34" w:type="dxa"/>
          <w:cantSplit/>
          <w:trHeight w:val="20"/>
        </w:trPr>
        <w:tc>
          <w:tcPr>
            <w:tcW w:w="709" w:type="dxa"/>
            <w:gridSpan w:val="2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9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80938" w:rsidRPr="001F2644" w:rsidRDefault="00580938" w:rsidP="00D74A50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306548.38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80938" w:rsidRPr="001F2644" w:rsidRDefault="00580938" w:rsidP="00D74A50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259829.55</w:t>
            </w:r>
          </w:p>
        </w:tc>
        <w:tc>
          <w:tcPr>
            <w:tcW w:w="2410" w:type="dxa"/>
            <w:shd w:val="clear" w:color="auto" w:fill="auto"/>
          </w:tcPr>
          <w:p w:rsidR="00580938" w:rsidRPr="00946A14" w:rsidRDefault="00580938" w:rsidP="004F00FA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2125" w:type="dxa"/>
            <w:shd w:val="clear" w:color="auto" w:fill="auto"/>
          </w:tcPr>
          <w:p w:rsidR="00580938" w:rsidRPr="00946A14" w:rsidRDefault="00580938" w:rsidP="004F00FA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1702" w:type="dxa"/>
          </w:tcPr>
          <w:p w:rsidR="00580938" w:rsidRPr="00946A14" w:rsidRDefault="00580938" w:rsidP="004F00FA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580938" w:rsidRPr="00B3075E" w:rsidTr="007B411E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  <w:tblCellMar>
            <w:left w:w="120" w:type="dxa"/>
            <w:right w:w="120" w:type="dxa"/>
          </w:tblCellMar>
        </w:tblPrEx>
        <w:trPr>
          <w:gridBefore w:val="1"/>
          <w:gridAfter w:val="1"/>
          <w:wBefore w:w="28" w:type="dxa"/>
          <w:wAfter w:w="34" w:type="dxa"/>
          <w:cantSplit/>
          <w:trHeight w:val="20"/>
        </w:trPr>
        <w:tc>
          <w:tcPr>
            <w:tcW w:w="709" w:type="dxa"/>
            <w:gridSpan w:val="2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80938" w:rsidRPr="001F2644" w:rsidRDefault="00580938" w:rsidP="00D74A50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306535.23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80938" w:rsidRPr="001F2644" w:rsidRDefault="00580938" w:rsidP="00D74A50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259883.33</w:t>
            </w:r>
          </w:p>
        </w:tc>
        <w:tc>
          <w:tcPr>
            <w:tcW w:w="2410" w:type="dxa"/>
            <w:shd w:val="clear" w:color="auto" w:fill="auto"/>
          </w:tcPr>
          <w:p w:rsidR="00580938" w:rsidRPr="00946A14" w:rsidRDefault="00580938" w:rsidP="004F00FA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2125" w:type="dxa"/>
            <w:shd w:val="clear" w:color="auto" w:fill="auto"/>
          </w:tcPr>
          <w:p w:rsidR="00580938" w:rsidRPr="00946A14" w:rsidRDefault="00580938" w:rsidP="004F00FA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1702" w:type="dxa"/>
          </w:tcPr>
          <w:p w:rsidR="00580938" w:rsidRPr="00946A14" w:rsidRDefault="00580938" w:rsidP="004F00FA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580938" w:rsidRPr="00B3075E" w:rsidTr="007B411E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  <w:tblCellMar>
            <w:left w:w="120" w:type="dxa"/>
            <w:right w:w="120" w:type="dxa"/>
          </w:tblCellMar>
        </w:tblPrEx>
        <w:trPr>
          <w:gridBefore w:val="1"/>
          <w:gridAfter w:val="1"/>
          <w:wBefore w:w="28" w:type="dxa"/>
          <w:wAfter w:w="34" w:type="dxa"/>
          <w:cantSplit/>
          <w:trHeight w:val="20"/>
        </w:trPr>
        <w:tc>
          <w:tcPr>
            <w:tcW w:w="709" w:type="dxa"/>
            <w:gridSpan w:val="2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11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80938" w:rsidRPr="001F2644" w:rsidRDefault="00580938" w:rsidP="00D74A50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306530.16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80938" w:rsidRPr="001F2644" w:rsidRDefault="00580938" w:rsidP="00D74A50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259904.08</w:t>
            </w:r>
          </w:p>
        </w:tc>
        <w:tc>
          <w:tcPr>
            <w:tcW w:w="2410" w:type="dxa"/>
            <w:shd w:val="clear" w:color="auto" w:fill="auto"/>
          </w:tcPr>
          <w:p w:rsidR="00580938" w:rsidRPr="00946A14" w:rsidRDefault="00580938" w:rsidP="004F00FA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2125" w:type="dxa"/>
            <w:shd w:val="clear" w:color="auto" w:fill="auto"/>
          </w:tcPr>
          <w:p w:rsidR="00580938" w:rsidRPr="00946A14" w:rsidRDefault="00580938" w:rsidP="004F00FA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1702" w:type="dxa"/>
          </w:tcPr>
          <w:p w:rsidR="00580938" w:rsidRPr="00946A14" w:rsidRDefault="00580938" w:rsidP="004F00FA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580938" w:rsidRPr="00B3075E" w:rsidTr="007B411E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  <w:tblCellMar>
            <w:left w:w="120" w:type="dxa"/>
            <w:right w:w="120" w:type="dxa"/>
          </w:tblCellMar>
        </w:tblPrEx>
        <w:trPr>
          <w:gridBefore w:val="1"/>
          <w:gridAfter w:val="1"/>
          <w:wBefore w:w="28" w:type="dxa"/>
          <w:wAfter w:w="34" w:type="dxa"/>
          <w:cantSplit/>
          <w:trHeight w:val="20"/>
        </w:trPr>
        <w:tc>
          <w:tcPr>
            <w:tcW w:w="709" w:type="dxa"/>
            <w:gridSpan w:val="2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80938" w:rsidRPr="001F2644" w:rsidRDefault="00580938" w:rsidP="00D74A50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306570.74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80938" w:rsidRPr="001F2644" w:rsidRDefault="00580938" w:rsidP="00D74A50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259915.03</w:t>
            </w:r>
          </w:p>
        </w:tc>
        <w:tc>
          <w:tcPr>
            <w:tcW w:w="2410" w:type="dxa"/>
            <w:shd w:val="clear" w:color="auto" w:fill="auto"/>
          </w:tcPr>
          <w:p w:rsidR="00580938" w:rsidRPr="00946A14" w:rsidRDefault="00580938" w:rsidP="004F00FA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2125" w:type="dxa"/>
            <w:shd w:val="clear" w:color="auto" w:fill="auto"/>
          </w:tcPr>
          <w:p w:rsidR="00580938" w:rsidRPr="00946A14" w:rsidRDefault="00580938" w:rsidP="004F00FA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1702" w:type="dxa"/>
          </w:tcPr>
          <w:p w:rsidR="00580938" w:rsidRPr="00946A14" w:rsidRDefault="00580938" w:rsidP="004F00FA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CB3D97" w:rsidRPr="00B3075E" w:rsidTr="007B411E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  <w:tblCellMar>
            <w:left w:w="120" w:type="dxa"/>
            <w:right w:w="120" w:type="dxa"/>
          </w:tblCellMar>
        </w:tblPrEx>
        <w:trPr>
          <w:gridBefore w:val="1"/>
          <w:gridAfter w:val="1"/>
          <w:wBefore w:w="28" w:type="dxa"/>
          <w:wAfter w:w="34" w:type="dxa"/>
          <w:cantSplit/>
          <w:trHeight w:val="20"/>
        </w:trPr>
        <w:tc>
          <w:tcPr>
            <w:tcW w:w="709" w:type="dxa"/>
            <w:gridSpan w:val="2"/>
            <w:shd w:val="clear" w:color="auto" w:fill="auto"/>
            <w:vAlign w:val="center"/>
          </w:tcPr>
          <w:p w:rsidR="00CB3D97" w:rsidRPr="00CB3D97" w:rsidRDefault="00CB3D97" w:rsidP="004F00FA">
            <w:pPr>
              <w:jc w:val="center"/>
              <w:rPr>
                <w:color w:val="000000"/>
              </w:rPr>
            </w:pPr>
            <w:r w:rsidRPr="00CB3D97">
              <w:rPr>
                <w:color w:val="000000"/>
              </w:rPr>
              <w:t>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CB3D97" w:rsidRPr="00CB3D97" w:rsidRDefault="00CB3D97" w:rsidP="004F00FA">
            <w:pPr>
              <w:pStyle w:val="40"/>
              <w:jc w:val="center"/>
              <w:rPr>
                <w:sz w:val="20"/>
              </w:rPr>
            </w:pPr>
            <w:r w:rsidRPr="00CB3D97">
              <w:rPr>
                <w:sz w:val="20"/>
              </w:rPr>
              <w:t>-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CB3D97" w:rsidRPr="00CB3D97" w:rsidRDefault="00CB3D97" w:rsidP="004F00FA">
            <w:pPr>
              <w:pStyle w:val="40"/>
              <w:jc w:val="center"/>
              <w:rPr>
                <w:sz w:val="20"/>
              </w:rPr>
            </w:pPr>
            <w:r w:rsidRPr="00CB3D97">
              <w:rPr>
                <w:sz w:val="20"/>
              </w:rPr>
              <w:t>-</w:t>
            </w:r>
          </w:p>
        </w:tc>
        <w:tc>
          <w:tcPr>
            <w:tcW w:w="2410" w:type="dxa"/>
            <w:shd w:val="clear" w:color="auto" w:fill="auto"/>
          </w:tcPr>
          <w:p w:rsidR="00CB3D97" w:rsidRPr="00946A14" w:rsidRDefault="00CB3D97" w:rsidP="0090619F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2125" w:type="dxa"/>
            <w:shd w:val="clear" w:color="auto" w:fill="auto"/>
          </w:tcPr>
          <w:p w:rsidR="00CB3D97" w:rsidRPr="00946A14" w:rsidRDefault="00CB3D97" w:rsidP="0090619F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702" w:type="dxa"/>
          </w:tcPr>
          <w:p w:rsidR="00CB3D97" w:rsidRPr="00946A14" w:rsidRDefault="00CB3D97" w:rsidP="00946A14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</w:tr>
      <w:tr w:rsidR="00580938" w:rsidRPr="00B3075E" w:rsidTr="007B411E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  <w:tblCellMar>
            <w:left w:w="120" w:type="dxa"/>
            <w:right w:w="120" w:type="dxa"/>
          </w:tblCellMar>
        </w:tblPrEx>
        <w:trPr>
          <w:gridBefore w:val="1"/>
          <w:gridAfter w:val="1"/>
          <w:wBefore w:w="28" w:type="dxa"/>
          <w:wAfter w:w="34" w:type="dxa"/>
          <w:cantSplit/>
          <w:trHeight w:val="20"/>
        </w:trPr>
        <w:tc>
          <w:tcPr>
            <w:tcW w:w="709" w:type="dxa"/>
            <w:gridSpan w:val="2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80938" w:rsidRPr="001F2644" w:rsidRDefault="00580938" w:rsidP="00D74A50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312142.02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80938" w:rsidRPr="001F2644" w:rsidRDefault="00580938" w:rsidP="00D74A50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263936.85</w:t>
            </w:r>
          </w:p>
        </w:tc>
        <w:tc>
          <w:tcPr>
            <w:tcW w:w="2410" w:type="dxa"/>
            <w:shd w:val="clear" w:color="auto" w:fill="auto"/>
          </w:tcPr>
          <w:p w:rsidR="00580938" w:rsidRPr="00946A14" w:rsidRDefault="00580938" w:rsidP="00D74A50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2125" w:type="dxa"/>
            <w:shd w:val="clear" w:color="auto" w:fill="auto"/>
          </w:tcPr>
          <w:p w:rsidR="00580938" w:rsidRPr="00946A14" w:rsidRDefault="00580938" w:rsidP="004F00FA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1702" w:type="dxa"/>
          </w:tcPr>
          <w:p w:rsidR="00580938" w:rsidRPr="00946A14" w:rsidRDefault="00580938" w:rsidP="004F00FA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580938" w:rsidRPr="00B3075E" w:rsidTr="007B411E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  <w:tblCellMar>
            <w:left w:w="120" w:type="dxa"/>
            <w:right w:w="120" w:type="dxa"/>
          </w:tblCellMar>
        </w:tblPrEx>
        <w:trPr>
          <w:gridBefore w:val="1"/>
          <w:gridAfter w:val="1"/>
          <w:wBefore w:w="28" w:type="dxa"/>
          <w:wAfter w:w="34" w:type="dxa"/>
          <w:cantSplit/>
          <w:trHeight w:val="20"/>
        </w:trPr>
        <w:tc>
          <w:tcPr>
            <w:tcW w:w="709" w:type="dxa"/>
            <w:gridSpan w:val="2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13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80938" w:rsidRPr="001F2644" w:rsidRDefault="00580938" w:rsidP="00D74A50">
            <w:pPr>
              <w:pStyle w:val="10"/>
              <w:jc w:val="center"/>
              <w:rPr>
                <w:sz w:val="20"/>
              </w:rPr>
            </w:pPr>
            <w:r>
              <w:rPr>
                <w:sz w:val="20"/>
              </w:rPr>
              <w:t>312162.27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80938" w:rsidRPr="001F2644" w:rsidRDefault="00580938" w:rsidP="00D74A50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263889.50</w:t>
            </w:r>
          </w:p>
        </w:tc>
        <w:tc>
          <w:tcPr>
            <w:tcW w:w="2410" w:type="dxa"/>
            <w:shd w:val="clear" w:color="auto" w:fill="auto"/>
          </w:tcPr>
          <w:p w:rsidR="00580938" w:rsidRPr="00946A14" w:rsidRDefault="00580938" w:rsidP="00D74A50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2125" w:type="dxa"/>
            <w:shd w:val="clear" w:color="auto" w:fill="auto"/>
          </w:tcPr>
          <w:p w:rsidR="00580938" w:rsidRPr="00946A14" w:rsidRDefault="00580938" w:rsidP="004F00FA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1702" w:type="dxa"/>
          </w:tcPr>
          <w:p w:rsidR="00580938" w:rsidRPr="00946A14" w:rsidRDefault="00580938" w:rsidP="004F00FA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580938" w:rsidRPr="00B3075E" w:rsidTr="007B411E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  <w:tblCellMar>
            <w:left w:w="120" w:type="dxa"/>
            <w:right w:w="120" w:type="dxa"/>
          </w:tblCellMar>
        </w:tblPrEx>
        <w:trPr>
          <w:gridBefore w:val="1"/>
          <w:gridAfter w:val="1"/>
          <w:wBefore w:w="28" w:type="dxa"/>
          <w:wAfter w:w="34" w:type="dxa"/>
          <w:cantSplit/>
          <w:trHeight w:val="20"/>
        </w:trPr>
        <w:tc>
          <w:tcPr>
            <w:tcW w:w="709" w:type="dxa"/>
            <w:gridSpan w:val="2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14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80938" w:rsidRPr="001F2644" w:rsidRDefault="00580938" w:rsidP="00D74A50">
            <w:pPr>
              <w:pStyle w:val="10"/>
              <w:jc w:val="center"/>
              <w:rPr>
                <w:sz w:val="20"/>
              </w:rPr>
            </w:pPr>
            <w:r>
              <w:rPr>
                <w:sz w:val="20"/>
              </w:rPr>
              <w:t>312130.23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80938" w:rsidRPr="001F2644" w:rsidRDefault="00580938" w:rsidP="00D74A50">
            <w:pPr>
              <w:pStyle w:val="10"/>
              <w:jc w:val="center"/>
              <w:rPr>
                <w:sz w:val="20"/>
              </w:rPr>
            </w:pPr>
            <w:r>
              <w:rPr>
                <w:sz w:val="20"/>
              </w:rPr>
              <w:t>263875.27</w:t>
            </w:r>
          </w:p>
        </w:tc>
        <w:tc>
          <w:tcPr>
            <w:tcW w:w="2410" w:type="dxa"/>
            <w:shd w:val="clear" w:color="auto" w:fill="auto"/>
          </w:tcPr>
          <w:p w:rsidR="00580938" w:rsidRPr="00946A14" w:rsidRDefault="00580938" w:rsidP="00D74A50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2125" w:type="dxa"/>
            <w:shd w:val="clear" w:color="auto" w:fill="auto"/>
          </w:tcPr>
          <w:p w:rsidR="00580938" w:rsidRPr="00946A14" w:rsidRDefault="00580938" w:rsidP="004F00FA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1702" w:type="dxa"/>
          </w:tcPr>
          <w:p w:rsidR="00580938" w:rsidRPr="00946A14" w:rsidRDefault="00580938" w:rsidP="004F00FA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580938" w:rsidRPr="00B3075E" w:rsidTr="007B411E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  <w:tblCellMar>
            <w:left w:w="120" w:type="dxa"/>
            <w:right w:w="120" w:type="dxa"/>
          </w:tblCellMar>
        </w:tblPrEx>
        <w:trPr>
          <w:gridBefore w:val="1"/>
          <w:gridAfter w:val="1"/>
          <w:wBefore w:w="28" w:type="dxa"/>
          <w:wAfter w:w="34" w:type="dxa"/>
          <w:cantSplit/>
          <w:trHeight w:val="20"/>
        </w:trPr>
        <w:tc>
          <w:tcPr>
            <w:tcW w:w="709" w:type="dxa"/>
            <w:gridSpan w:val="2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15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80938" w:rsidRPr="001F2644" w:rsidRDefault="00580938" w:rsidP="00D74A50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312105.52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80938" w:rsidRPr="001F2644" w:rsidRDefault="00580938" w:rsidP="00D74A50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263921.17</w:t>
            </w:r>
          </w:p>
        </w:tc>
        <w:tc>
          <w:tcPr>
            <w:tcW w:w="2410" w:type="dxa"/>
            <w:shd w:val="clear" w:color="auto" w:fill="auto"/>
          </w:tcPr>
          <w:p w:rsidR="00580938" w:rsidRPr="00946A14" w:rsidRDefault="00580938" w:rsidP="00D74A50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2125" w:type="dxa"/>
            <w:shd w:val="clear" w:color="auto" w:fill="auto"/>
          </w:tcPr>
          <w:p w:rsidR="00580938" w:rsidRPr="00946A14" w:rsidRDefault="00580938" w:rsidP="004F00FA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1702" w:type="dxa"/>
          </w:tcPr>
          <w:p w:rsidR="00580938" w:rsidRPr="00946A14" w:rsidRDefault="00580938" w:rsidP="004F00FA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580938" w:rsidRPr="00B3075E" w:rsidTr="007B411E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  <w:tblCellMar>
            <w:left w:w="120" w:type="dxa"/>
            <w:right w:w="120" w:type="dxa"/>
          </w:tblCellMar>
        </w:tblPrEx>
        <w:trPr>
          <w:gridBefore w:val="1"/>
          <w:gridAfter w:val="1"/>
          <w:wBefore w:w="28" w:type="dxa"/>
          <w:wAfter w:w="34" w:type="dxa"/>
          <w:cantSplit/>
          <w:trHeight w:val="20"/>
        </w:trPr>
        <w:tc>
          <w:tcPr>
            <w:tcW w:w="709" w:type="dxa"/>
            <w:gridSpan w:val="2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80938" w:rsidRPr="001F2644" w:rsidRDefault="00580938" w:rsidP="00D74A50">
            <w:pPr>
              <w:pStyle w:val="10"/>
              <w:jc w:val="center"/>
              <w:rPr>
                <w:sz w:val="20"/>
              </w:rPr>
            </w:pPr>
            <w:r>
              <w:rPr>
                <w:sz w:val="20"/>
              </w:rPr>
              <w:t>312142.02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80938" w:rsidRPr="001F2644" w:rsidRDefault="00580938" w:rsidP="00D74A50">
            <w:pPr>
              <w:pStyle w:val="10"/>
              <w:jc w:val="center"/>
              <w:rPr>
                <w:sz w:val="20"/>
              </w:rPr>
            </w:pPr>
            <w:r>
              <w:rPr>
                <w:sz w:val="20"/>
              </w:rPr>
              <w:t>263936.85</w:t>
            </w:r>
          </w:p>
        </w:tc>
        <w:tc>
          <w:tcPr>
            <w:tcW w:w="2410" w:type="dxa"/>
            <w:shd w:val="clear" w:color="auto" w:fill="auto"/>
          </w:tcPr>
          <w:p w:rsidR="00580938" w:rsidRPr="00946A14" w:rsidRDefault="00580938" w:rsidP="00D74A50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2125" w:type="dxa"/>
            <w:shd w:val="clear" w:color="auto" w:fill="auto"/>
          </w:tcPr>
          <w:p w:rsidR="00580938" w:rsidRPr="00946A14" w:rsidRDefault="00580938" w:rsidP="004F00FA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1702" w:type="dxa"/>
          </w:tcPr>
          <w:p w:rsidR="00580938" w:rsidRPr="00946A14" w:rsidRDefault="00580938" w:rsidP="004F00FA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CB3D97" w:rsidRPr="00B3075E" w:rsidTr="007B411E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  <w:tblCellMar>
            <w:left w:w="120" w:type="dxa"/>
            <w:right w:w="120" w:type="dxa"/>
          </w:tblCellMar>
        </w:tblPrEx>
        <w:trPr>
          <w:gridBefore w:val="1"/>
          <w:gridAfter w:val="1"/>
          <w:wBefore w:w="28" w:type="dxa"/>
          <w:wAfter w:w="34" w:type="dxa"/>
          <w:cantSplit/>
          <w:trHeight w:val="20"/>
        </w:trPr>
        <w:tc>
          <w:tcPr>
            <w:tcW w:w="709" w:type="dxa"/>
            <w:gridSpan w:val="2"/>
            <w:shd w:val="clear" w:color="auto" w:fill="auto"/>
            <w:vAlign w:val="center"/>
          </w:tcPr>
          <w:p w:rsidR="00CB3D97" w:rsidRPr="00CB3D97" w:rsidRDefault="00CB3D97" w:rsidP="004F00FA">
            <w:pPr>
              <w:jc w:val="center"/>
              <w:rPr>
                <w:color w:val="000000"/>
              </w:rPr>
            </w:pPr>
            <w:r w:rsidRPr="00CB3D97">
              <w:rPr>
                <w:color w:val="000000"/>
              </w:rPr>
              <w:t>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CB3D97" w:rsidRPr="00CB3D97" w:rsidRDefault="00CB3D97" w:rsidP="004F00FA">
            <w:pPr>
              <w:pStyle w:val="40"/>
              <w:jc w:val="center"/>
              <w:rPr>
                <w:sz w:val="20"/>
              </w:rPr>
            </w:pPr>
            <w:r w:rsidRPr="00CB3D97">
              <w:rPr>
                <w:sz w:val="20"/>
              </w:rPr>
              <w:t>-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CB3D97" w:rsidRPr="00CB3D97" w:rsidRDefault="00CB3D97" w:rsidP="004F00FA">
            <w:pPr>
              <w:pStyle w:val="40"/>
              <w:jc w:val="center"/>
              <w:rPr>
                <w:sz w:val="20"/>
              </w:rPr>
            </w:pPr>
            <w:r w:rsidRPr="00CB3D97">
              <w:rPr>
                <w:sz w:val="20"/>
              </w:rPr>
              <w:t>-</w:t>
            </w:r>
          </w:p>
        </w:tc>
        <w:tc>
          <w:tcPr>
            <w:tcW w:w="2410" w:type="dxa"/>
            <w:shd w:val="clear" w:color="auto" w:fill="auto"/>
          </w:tcPr>
          <w:p w:rsidR="00CB3D97" w:rsidRPr="00946A14" w:rsidRDefault="00CB3D97" w:rsidP="0090619F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2125" w:type="dxa"/>
            <w:shd w:val="clear" w:color="auto" w:fill="auto"/>
          </w:tcPr>
          <w:p w:rsidR="00CB3D97" w:rsidRPr="00946A14" w:rsidRDefault="00CB3D97" w:rsidP="0090619F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702" w:type="dxa"/>
          </w:tcPr>
          <w:p w:rsidR="00CB3D97" w:rsidRPr="00946A14" w:rsidRDefault="00CB3D97" w:rsidP="00946A14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</w:tr>
      <w:tr w:rsidR="00580938" w:rsidRPr="00B3075E" w:rsidTr="007B411E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  <w:tblCellMar>
            <w:left w:w="120" w:type="dxa"/>
            <w:right w:w="120" w:type="dxa"/>
          </w:tblCellMar>
        </w:tblPrEx>
        <w:trPr>
          <w:gridBefore w:val="1"/>
          <w:gridAfter w:val="1"/>
          <w:wBefore w:w="28" w:type="dxa"/>
          <w:wAfter w:w="34" w:type="dxa"/>
          <w:cantSplit/>
          <w:trHeight w:val="20"/>
        </w:trPr>
        <w:tc>
          <w:tcPr>
            <w:tcW w:w="709" w:type="dxa"/>
            <w:gridSpan w:val="2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16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80938" w:rsidRPr="001F2644" w:rsidRDefault="00580938" w:rsidP="00D74A50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304442.04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80938" w:rsidRPr="001F2644" w:rsidRDefault="00580938" w:rsidP="00D74A50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272212.52</w:t>
            </w:r>
          </w:p>
        </w:tc>
        <w:tc>
          <w:tcPr>
            <w:tcW w:w="2410" w:type="dxa"/>
            <w:shd w:val="clear" w:color="auto" w:fill="auto"/>
          </w:tcPr>
          <w:p w:rsidR="00580938" w:rsidRPr="00946A14" w:rsidRDefault="00580938" w:rsidP="004F00FA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2125" w:type="dxa"/>
            <w:shd w:val="clear" w:color="auto" w:fill="auto"/>
          </w:tcPr>
          <w:p w:rsidR="00580938" w:rsidRPr="00946A14" w:rsidRDefault="00580938" w:rsidP="004F00FA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1702" w:type="dxa"/>
          </w:tcPr>
          <w:p w:rsidR="00580938" w:rsidRPr="00946A14" w:rsidRDefault="00580938" w:rsidP="004F00FA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580938" w:rsidRPr="00B3075E" w:rsidTr="007B411E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  <w:tblCellMar>
            <w:left w:w="120" w:type="dxa"/>
            <w:right w:w="120" w:type="dxa"/>
          </w:tblCellMar>
        </w:tblPrEx>
        <w:trPr>
          <w:gridBefore w:val="1"/>
          <w:gridAfter w:val="1"/>
          <w:wBefore w:w="28" w:type="dxa"/>
          <w:wAfter w:w="34" w:type="dxa"/>
          <w:cantSplit/>
          <w:trHeight w:val="20"/>
        </w:trPr>
        <w:tc>
          <w:tcPr>
            <w:tcW w:w="709" w:type="dxa"/>
            <w:gridSpan w:val="2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80938" w:rsidRPr="001F2644" w:rsidRDefault="00580938" w:rsidP="00D74A50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304444.68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80938" w:rsidRPr="001F2644" w:rsidRDefault="00580938" w:rsidP="00D74A50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272177.76</w:t>
            </w:r>
          </w:p>
        </w:tc>
        <w:tc>
          <w:tcPr>
            <w:tcW w:w="2410" w:type="dxa"/>
            <w:shd w:val="clear" w:color="auto" w:fill="auto"/>
          </w:tcPr>
          <w:p w:rsidR="00580938" w:rsidRPr="00946A14" w:rsidRDefault="00580938" w:rsidP="004F00FA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2125" w:type="dxa"/>
            <w:shd w:val="clear" w:color="auto" w:fill="auto"/>
          </w:tcPr>
          <w:p w:rsidR="00580938" w:rsidRPr="00946A14" w:rsidRDefault="00580938" w:rsidP="004F00FA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1702" w:type="dxa"/>
          </w:tcPr>
          <w:p w:rsidR="00580938" w:rsidRPr="00946A14" w:rsidRDefault="00580938" w:rsidP="004F00FA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580938" w:rsidRPr="00B3075E" w:rsidTr="007B411E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  <w:tblCellMar>
            <w:left w:w="120" w:type="dxa"/>
            <w:right w:w="120" w:type="dxa"/>
          </w:tblCellMar>
        </w:tblPrEx>
        <w:trPr>
          <w:gridBefore w:val="1"/>
          <w:gridAfter w:val="1"/>
          <w:wBefore w:w="28" w:type="dxa"/>
          <w:wAfter w:w="34" w:type="dxa"/>
          <w:cantSplit/>
          <w:trHeight w:val="20"/>
        </w:trPr>
        <w:tc>
          <w:tcPr>
            <w:tcW w:w="709" w:type="dxa"/>
            <w:gridSpan w:val="2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18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80938" w:rsidRPr="001F2644" w:rsidRDefault="00580938" w:rsidP="00D74A50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304393.72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80938" w:rsidRPr="001F2644" w:rsidRDefault="00580938" w:rsidP="00D74A50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272172.63</w:t>
            </w:r>
          </w:p>
        </w:tc>
        <w:tc>
          <w:tcPr>
            <w:tcW w:w="2410" w:type="dxa"/>
            <w:shd w:val="clear" w:color="auto" w:fill="auto"/>
          </w:tcPr>
          <w:p w:rsidR="00580938" w:rsidRPr="00946A14" w:rsidRDefault="00580938" w:rsidP="004F00FA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2125" w:type="dxa"/>
            <w:shd w:val="clear" w:color="auto" w:fill="auto"/>
          </w:tcPr>
          <w:p w:rsidR="00580938" w:rsidRPr="00946A14" w:rsidRDefault="00580938" w:rsidP="004F00FA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1702" w:type="dxa"/>
          </w:tcPr>
          <w:p w:rsidR="00580938" w:rsidRPr="00946A14" w:rsidRDefault="00580938" w:rsidP="004F00FA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580938" w:rsidRPr="00B3075E" w:rsidTr="007B411E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  <w:tblCellMar>
            <w:left w:w="120" w:type="dxa"/>
            <w:right w:w="120" w:type="dxa"/>
          </w:tblCellMar>
        </w:tblPrEx>
        <w:trPr>
          <w:gridBefore w:val="1"/>
          <w:gridAfter w:val="1"/>
          <w:wBefore w:w="28" w:type="dxa"/>
          <w:wAfter w:w="34" w:type="dxa"/>
          <w:cantSplit/>
          <w:trHeight w:val="20"/>
        </w:trPr>
        <w:tc>
          <w:tcPr>
            <w:tcW w:w="709" w:type="dxa"/>
            <w:gridSpan w:val="2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19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80938" w:rsidRPr="001F2644" w:rsidRDefault="00580938" w:rsidP="00D74A50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304390.56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80938" w:rsidRPr="001F2644" w:rsidRDefault="00580938" w:rsidP="00D74A50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272206.90</w:t>
            </w:r>
          </w:p>
        </w:tc>
        <w:tc>
          <w:tcPr>
            <w:tcW w:w="2410" w:type="dxa"/>
            <w:shd w:val="clear" w:color="auto" w:fill="auto"/>
          </w:tcPr>
          <w:p w:rsidR="00580938" w:rsidRPr="00946A14" w:rsidRDefault="00580938" w:rsidP="004F00FA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2125" w:type="dxa"/>
            <w:shd w:val="clear" w:color="auto" w:fill="auto"/>
          </w:tcPr>
          <w:p w:rsidR="00580938" w:rsidRPr="00946A14" w:rsidRDefault="00580938" w:rsidP="004F00FA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1702" w:type="dxa"/>
          </w:tcPr>
          <w:p w:rsidR="00580938" w:rsidRPr="00946A14" w:rsidRDefault="00580938" w:rsidP="004F00FA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580938" w:rsidRPr="00B3075E" w:rsidTr="007B411E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  <w:tblCellMar>
            <w:left w:w="120" w:type="dxa"/>
            <w:right w:w="120" w:type="dxa"/>
          </w:tblCellMar>
        </w:tblPrEx>
        <w:trPr>
          <w:gridBefore w:val="1"/>
          <w:gridAfter w:val="1"/>
          <w:wBefore w:w="28" w:type="dxa"/>
          <w:wAfter w:w="34" w:type="dxa"/>
          <w:cantSplit/>
          <w:trHeight w:val="20"/>
        </w:trPr>
        <w:tc>
          <w:tcPr>
            <w:tcW w:w="709" w:type="dxa"/>
            <w:gridSpan w:val="2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16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80938" w:rsidRPr="001F2644" w:rsidRDefault="00580938" w:rsidP="00D74A50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304442.04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80938" w:rsidRPr="001F2644" w:rsidRDefault="00580938" w:rsidP="00D74A50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272212.52</w:t>
            </w:r>
          </w:p>
        </w:tc>
        <w:tc>
          <w:tcPr>
            <w:tcW w:w="2410" w:type="dxa"/>
            <w:shd w:val="clear" w:color="auto" w:fill="auto"/>
          </w:tcPr>
          <w:p w:rsidR="00580938" w:rsidRPr="00946A14" w:rsidRDefault="00580938" w:rsidP="004F00FA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2125" w:type="dxa"/>
            <w:shd w:val="clear" w:color="auto" w:fill="auto"/>
          </w:tcPr>
          <w:p w:rsidR="00580938" w:rsidRPr="00946A14" w:rsidRDefault="00580938" w:rsidP="004F00FA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1702" w:type="dxa"/>
          </w:tcPr>
          <w:p w:rsidR="00580938" w:rsidRPr="00946A14" w:rsidRDefault="00580938" w:rsidP="004F00FA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CB3D97" w:rsidRPr="00B3075E" w:rsidTr="007B411E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  <w:tblCellMar>
            <w:left w:w="120" w:type="dxa"/>
            <w:right w:w="120" w:type="dxa"/>
          </w:tblCellMar>
        </w:tblPrEx>
        <w:trPr>
          <w:gridBefore w:val="1"/>
          <w:gridAfter w:val="1"/>
          <w:wBefore w:w="28" w:type="dxa"/>
          <w:wAfter w:w="34" w:type="dxa"/>
          <w:cantSplit/>
          <w:trHeight w:val="20"/>
        </w:trPr>
        <w:tc>
          <w:tcPr>
            <w:tcW w:w="709" w:type="dxa"/>
            <w:gridSpan w:val="2"/>
            <w:shd w:val="clear" w:color="auto" w:fill="auto"/>
            <w:vAlign w:val="center"/>
          </w:tcPr>
          <w:p w:rsidR="00CB3D97" w:rsidRPr="00CB3D97" w:rsidRDefault="00CB3D97" w:rsidP="004F00FA">
            <w:pPr>
              <w:jc w:val="center"/>
              <w:rPr>
                <w:color w:val="000000"/>
              </w:rPr>
            </w:pPr>
            <w:r w:rsidRPr="00CB3D97">
              <w:rPr>
                <w:color w:val="000000"/>
              </w:rPr>
              <w:t>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CB3D97" w:rsidRPr="00CB3D97" w:rsidRDefault="00CB3D97" w:rsidP="004F00FA">
            <w:pPr>
              <w:pStyle w:val="40"/>
              <w:jc w:val="center"/>
              <w:rPr>
                <w:sz w:val="20"/>
              </w:rPr>
            </w:pPr>
            <w:r w:rsidRPr="00CB3D97">
              <w:rPr>
                <w:sz w:val="20"/>
              </w:rPr>
              <w:t>-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CB3D97" w:rsidRPr="00CB3D97" w:rsidRDefault="00CB3D97" w:rsidP="004F00FA">
            <w:pPr>
              <w:pStyle w:val="40"/>
              <w:jc w:val="center"/>
              <w:rPr>
                <w:sz w:val="20"/>
              </w:rPr>
            </w:pPr>
            <w:r w:rsidRPr="00CB3D97">
              <w:rPr>
                <w:sz w:val="20"/>
              </w:rPr>
              <w:t>-</w:t>
            </w:r>
          </w:p>
        </w:tc>
        <w:tc>
          <w:tcPr>
            <w:tcW w:w="2410" w:type="dxa"/>
            <w:shd w:val="clear" w:color="auto" w:fill="auto"/>
          </w:tcPr>
          <w:p w:rsidR="00CB3D97" w:rsidRPr="00946A14" w:rsidRDefault="00CB3D97" w:rsidP="0090619F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2125" w:type="dxa"/>
            <w:shd w:val="clear" w:color="auto" w:fill="auto"/>
          </w:tcPr>
          <w:p w:rsidR="00CB3D97" w:rsidRPr="00946A14" w:rsidRDefault="00CB3D97" w:rsidP="0090619F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702" w:type="dxa"/>
          </w:tcPr>
          <w:p w:rsidR="00CB3D97" w:rsidRPr="00946A14" w:rsidRDefault="00CB3D97" w:rsidP="00946A14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</w:tr>
      <w:tr w:rsidR="00580938" w:rsidRPr="00B3075E" w:rsidTr="007B411E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  <w:tblCellMar>
            <w:left w:w="120" w:type="dxa"/>
            <w:right w:w="120" w:type="dxa"/>
          </w:tblCellMar>
        </w:tblPrEx>
        <w:trPr>
          <w:gridBefore w:val="1"/>
          <w:gridAfter w:val="1"/>
          <w:wBefore w:w="28" w:type="dxa"/>
          <w:wAfter w:w="34" w:type="dxa"/>
          <w:cantSplit/>
          <w:trHeight w:val="20"/>
        </w:trPr>
        <w:tc>
          <w:tcPr>
            <w:tcW w:w="709" w:type="dxa"/>
            <w:gridSpan w:val="2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80938" w:rsidRPr="001F2644" w:rsidRDefault="00580938" w:rsidP="00D74A50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308644.88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80938" w:rsidRPr="001F2644" w:rsidRDefault="00580938" w:rsidP="00D74A50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268228.68</w:t>
            </w:r>
          </w:p>
        </w:tc>
        <w:tc>
          <w:tcPr>
            <w:tcW w:w="2410" w:type="dxa"/>
            <w:shd w:val="clear" w:color="auto" w:fill="auto"/>
          </w:tcPr>
          <w:p w:rsidR="00580938" w:rsidRPr="00946A14" w:rsidRDefault="00580938" w:rsidP="004F00FA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2125" w:type="dxa"/>
            <w:shd w:val="clear" w:color="auto" w:fill="auto"/>
          </w:tcPr>
          <w:p w:rsidR="00580938" w:rsidRPr="00946A14" w:rsidRDefault="00580938" w:rsidP="004F00FA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1702" w:type="dxa"/>
          </w:tcPr>
          <w:p w:rsidR="00580938" w:rsidRPr="00946A14" w:rsidRDefault="00580938" w:rsidP="004F00FA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580938" w:rsidRPr="00B3075E" w:rsidTr="007B411E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  <w:tblCellMar>
            <w:left w:w="120" w:type="dxa"/>
            <w:right w:w="120" w:type="dxa"/>
          </w:tblCellMar>
        </w:tblPrEx>
        <w:trPr>
          <w:gridBefore w:val="1"/>
          <w:gridAfter w:val="1"/>
          <w:wBefore w:w="28" w:type="dxa"/>
          <w:wAfter w:w="34" w:type="dxa"/>
          <w:cantSplit/>
          <w:trHeight w:val="20"/>
        </w:trPr>
        <w:tc>
          <w:tcPr>
            <w:tcW w:w="709" w:type="dxa"/>
            <w:gridSpan w:val="2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21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80938" w:rsidRPr="001F2644" w:rsidRDefault="00580938" w:rsidP="00D74A50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308659.10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80938" w:rsidRPr="001F2644" w:rsidRDefault="00580938" w:rsidP="00D74A50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268205.28</w:t>
            </w:r>
          </w:p>
        </w:tc>
        <w:tc>
          <w:tcPr>
            <w:tcW w:w="2410" w:type="dxa"/>
            <w:shd w:val="clear" w:color="auto" w:fill="auto"/>
          </w:tcPr>
          <w:p w:rsidR="00580938" w:rsidRPr="00946A14" w:rsidRDefault="00580938" w:rsidP="004F00FA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2125" w:type="dxa"/>
            <w:shd w:val="clear" w:color="auto" w:fill="auto"/>
          </w:tcPr>
          <w:p w:rsidR="00580938" w:rsidRPr="00946A14" w:rsidRDefault="00580938" w:rsidP="004F00FA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1702" w:type="dxa"/>
          </w:tcPr>
          <w:p w:rsidR="00580938" w:rsidRPr="00946A14" w:rsidRDefault="00580938" w:rsidP="004F00FA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580938" w:rsidRPr="00B3075E" w:rsidTr="007B411E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  <w:tblCellMar>
            <w:left w:w="120" w:type="dxa"/>
            <w:right w:w="120" w:type="dxa"/>
          </w:tblCellMar>
        </w:tblPrEx>
        <w:trPr>
          <w:gridBefore w:val="1"/>
          <w:gridAfter w:val="1"/>
          <w:wBefore w:w="28" w:type="dxa"/>
          <w:wAfter w:w="34" w:type="dxa"/>
          <w:cantSplit/>
          <w:trHeight w:val="20"/>
        </w:trPr>
        <w:tc>
          <w:tcPr>
            <w:tcW w:w="709" w:type="dxa"/>
            <w:gridSpan w:val="2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80938" w:rsidRPr="001F2644" w:rsidRDefault="00580938" w:rsidP="00D74A50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308622.59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80938" w:rsidRPr="001F2644" w:rsidRDefault="00580938" w:rsidP="00D74A50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268188.12</w:t>
            </w:r>
          </w:p>
        </w:tc>
        <w:tc>
          <w:tcPr>
            <w:tcW w:w="2410" w:type="dxa"/>
            <w:shd w:val="clear" w:color="auto" w:fill="auto"/>
          </w:tcPr>
          <w:p w:rsidR="00580938" w:rsidRPr="00946A14" w:rsidRDefault="00580938" w:rsidP="004F00FA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2125" w:type="dxa"/>
            <w:shd w:val="clear" w:color="auto" w:fill="auto"/>
          </w:tcPr>
          <w:p w:rsidR="00580938" w:rsidRPr="00946A14" w:rsidRDefault="00580938" w:rsidP="004F00FA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1702" w:type="dxa"/>
          </w:tcPr>
          <w:p w:rsidR="00580938" w:rsidRPr="00946A14" w:rsidRDefault="00580938" w:rsidP="004F00FA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580938" w:rsidRPr="00B3075E" w:rsidTr="007B411E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  <w:tblCellMar>
            <w:left w:w="120" w:type="dxa"/>
            <w:right w:w="120" w:type="dxa"/>
          </w:tblCellMar>
        </w:tblPrEx>
        <w:trPr>
          <w:gridBefore w:val="1"/>
          <w:gridAfter w:val="1"/>
          <w:wBefore w:w="28" w:type="dxa"/>
          <w:wAfter w:w="34" w:type="dxa"/>
          <w:cantSplit/>
          <w:trHeight w:val="20"/>
        </w:trPr>
        <w:tc>
          <w:tcPr>
            <w:tcW w:w="709" w:type="dxa"/>
            <w:gridSpan w:val="2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23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80938" w:rsidRPr="001F2644" w:rsidRDefault="00580938" w:rsidP="00D74A50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308612.03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80938" w:rsidRPr="001F2644" w:rsidRDefault="00580938" w:rsidP="00D74A50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268211.72</w:t>
            </w:r>
          </w:p>
        </w:tc>
        <w:tc>
          <w:tcPr>
            <w:tcW w:w="2410" w:type="dxa"/>
            <w:shd w:val="clear" w:color="auto" w:fill="auto"/>
          </w:tcPr>
          <w:p w:rsidR="00580938" w:rsidRPr="00946A14" w:rsidRDefault="00580938" w:rsidP="004F00FA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2125" w:type="dxa"/>
            <w:shd w:val="clear" w:color="auto" w:fill="auto"/>
          </w:tcPr>
          <w:p w:rsidR="00580938" w:rsidRPr="00946A14" w:rsidRDefault="00580938" w:rsidP="004F00FA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1702" w:type="dxa"/>
          </w:tcPr>
          <w:p w:rsidR="00580938" w:rsidRPr="00946A14" w:rsidRDefault="00580938" w:rsidP="004F00FA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580938" w:rsidRPr="00B3075E" w:rsidTr="007B411E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  <w:tblCellMar>
            <w:left w:w="120" w:type="dxa"/>
            <w:right w:w="120" w:type="dxa"/>
          </w:tblCellMar>
        </w:tblPrEx>
        <w:trPr>
          <w:gridBefore w:val="1"/>
          <w:gridAfter w:val="1"/>
          <w:wBefore w:w="28" w:type="dxa"/>
          <w:wAfter w:w="34" w:type="dxa"/>
          <w:cantSplit/>
          <w:trHeight w:val="20"/>
        </w:trPr>
        <w:tc>
          <w:tcPr>
            <w:tcW w:w="709" w:type="dxa"/>
            <w:gridSpan w:val="2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80938" w:rsidRPr="001F2644" w:rsidRDefault="00580938" w:rsidP="00D74A50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308644.88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80938" w:rsidRPr="001F2644" w:rsidRDefault="00580938" w:rsidP="00D74A50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268228.68</w:t>
            </w:r>
          </w:p>
        </w:tc>
        <w:tc>
          <w:tcPr>
            <w:tcW w:w="2410" w:type="dxa"/>
            <w:shd w:val="clear" w:color="auto" w:fill="auto"/>
          </w:tcPr>
          <w:p w:rsidR="00580938" w:rsidRPr="00946A14" w:rsidRDefault="00580938" w:rsidP="004F00FA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2125" w:type="dxa"/>
            <w:shd w:val="clear" w:color="auto" w:fill="auto"/>
          </w:tcPr>
          <w:p w:rsidR="00580938" w:rsidRPr="00946A14" w:rsidRDefault="00580938" w:rsidP="004F00FA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1702" w:type="dxa"/>
          </w:tcPr>
          <w:p w:rsidR="00580938" w:rsidRPr="00946A14" w:rsidRDefault="00580938" w:rsidP="004F00FA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580938" w:rsidRPr="00B3075E" w:rsidTr="007B411E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  <w:tblCellMar>
            <w:left w:w="120" w:type="dxa"/>
            <w:right w:w="120" w:type="dxa"/>
          </w:tblCellMar>
        </w:tblPrEx>
        <w:trPr>
          <w:gridBefore w:val="1"/>
          <w:gridAfter w:val="1"/>
          <w:wBefore w:w="28" w:type="dxa"/>
          <w:wAfter w:w="34" w:type="dxa"/>
          <w:cantSplit/>
          <w:trHeight w:val="20"/>
        </w:trPr>
        <w:tc>
          <w:tcPr>
            <w:tcW w:w="709" w:type="dxa"/>
            <w:gridSpan w:val="2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80938" w:rsidRPr="001F2644" w:rsidRDefault="00580938" w:rsidP="00D74A50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80938" w:rsidRPr="001F2644" w:rsidRDefault="00580938" w:rsidP="00D74A50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2410" w:type="dxa"/>
            <w:shd w:val="clear" w:color="auto" w:fill="auto"/>
          </w:tcPr>
          <w:p w:rsidR="00580938" w:rsidRPr="00946A14" w:rsidRDefault="00580938" w:rsidP="00D74A5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2125" w:type="dxa"/>
            <w:shd w:val="clear" w:color="auto" w:fill="auto"/>
          </w:tcPr>
          <w:p w:rsidR="00580938" w:rsidRPr="00946A14" w:rsidRDefault="00580938" w:rsidP="00D74A5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702" w:type="dxa"/>
          </w:tcPr>
          <w:p w:rsidR="00580938" w:rsidRPr="00946A14" w:rsidRDefault="00580938" w:rsidP="00D74A5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</w:tr>
      <w:tr w:rsidR="00580938" w:rsidRPr="00B3075E" w:rsidTr="007B411E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  <w:tblCellMar>
            <w:left w:w="120" w:type="dxa"/>
            <w:right w:w="120" w:type="dxa"/>
          </w:tblCellMar>
        </w:tblPrEx>
        <w:trPr>
          <w:gridBefore w:val="1"/>
          <w:gridAfter w:val="1"/>
          <w:wBefore w:w="28" w:type="dxa"/>
          <w:wAfter w:w="34" w:type="dxa"/>
          <w:cantSplit/>
          <w:trHeight w:val="20"/>
        </w:trPr>
        <w:tc>
          <w:tcPr>
            <w:tcW w:w="709" w:type="dxa"/>
            <w:gridSpan w:val="2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24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80938" w:rsidRPr="001F2644" w:rsidRDefault="00580938" w:rsidP="00D74A50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305312.96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80938" w:rsidRPr="001F2644" w:rsidRDefault="00580938" w:rsidP="00D74A50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261804.11</w:t>
            </w:r>
          </w:p>
        </w:tc>
        <w:tc>
          <w:tcPr>
            <w:tcW w:w="2410" w:type="dxa"/>
            <w:shd w:val="clear" w:color="auto" w:fill="auto"/>
          </w:tcPr>
          <w:p w:rsidR="00580938" w:rsidRPr="00946A14" w:rsidRDefault="00580938" w:rsidP="00D74A50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2125" w:type="dxa"/>
            <w:shd w:val="clear" w:color="auto" w:fill="auto"/>
          </w:tcPr>
          <w:p w:rsidR="00580938" w:rsidRPr="00946A14" w:rsidRDefault="00580938" w:rsidP="00D74A50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1702" w:type="dxa"/>
          </w:tcPr>
          <w:p w:rsidR="00580938" w:rsidRPr="00946A14" w:rsidRDefault="00580938" w:rsidP="00D74A50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580938" w:rsidRPr="00B3075E" w:rsidTr="007B411E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  <w:tblCellMar>
            <w:left w:w="120" w:type="dxa"/>
            <w:right w:w="120" w:type="dxa"/>
          </w:tblCellMar>
        </w:tblPrEx>
        <w:trPr>
          <w:gridBefore w:val="1"/>
          <w:gridAfter w:val="1"/>
          <w:wBefore w:w="28" w:type="dxa"/>
          <w:wAfter w:w="34" w:type="dxa"/>
          <w:cantSplit/>
          <w:trHeight w:val="20"/>
        </w:trPr>
        <w:tc>
          <w:tcPr>
            <w:tcW w:w="709" w:type="dxa"/>
            <w:gridSpan w:val="2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25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80938" w:rsidRPr="001F2644" w:rsidRDefault="00580938" w:rsidP="00D74A50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305356.72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80938" w:rsidRPr="001F2644" w:rsidRDefault="00580938" w:rsidP="00D74A50">
            <w:pPr>
              <w:pStyle w:val="10"/>
              <w:jc w:val="center"/>
              <w:rPr>
                <w:sz w:val="20"/>
              </w:rPr>
            </w:pPr>
            <w:r>
              <w:rPr>
                <w:sz w:val="20"/>
              </w:rPr>
              <w:t>261788.10</w:t>
            </w:r>
          </w:p>
        </w:tc>
        <w:tc>
          <w:tcPr>
            <w:tcW w:w="2410" w:type="dxa"/>
            <w:shd w:val="clear" w:color="auto" w:fill="auto"/>
          </w:tcPr>
          <w:p w:rsidR="00580938" w:rsidRPr="00946A14" w:rsidRDefault="00580938" w:rsidP="00D74A50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2125" w:type="dxa"/>
            <w:shd w:val="clear" w:color="auto" w:fill="auto"/>
          </w:tcPr>
          <w:p w:rsidR="00580938" w:rsidRPr="00946A14" w:rsidRDefault="00580938" w:rsidP="00D74A50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1702" w:type="dxa"/>
          </w:tcPr>
          <w:p w:rsidR="00580938" w:rsidRPr="00946A14" w:rsidRDefault="00580938" w:rsidP="00D74A50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580938" w:rsidRPr="00B3075E" w:rsidTr="007B411E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  <w:tblCellMar>
            <w:left w:w="120" w:type="dxa"/>
            <w:right w:w="120" w:type="dxa"/>
          </w:tblCellMar>
        </w:tblPrEx>
        <w:trPr>
          <w:gridBefore w:val="1"/>
          <w:gridAfter w:val="1"/>
          <w:wBefore w:w="28" w:type="dxa"/>
          <w:wAfter w:w="34" w:type="dxa"/>
          <w:cantSplit/>
          <w:trHeight w:val="20"/>
        </w:trPr>
        <w:tc>
          <w:tcPr>
            <w:tcW w:w="709" w:type="dxa"/>
            <w:gridSpan w:val="2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26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80938" w:rsidRPr="001F2644" w:rsidRDefault="00580938" w:rsidP="00D74A50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305348.75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80938" w:rsidRPr="001F2644" w:rsidRDefault="00580938" w:rsidP="00D74A50">
            <w:pPr>
              <w:pStyle w:val="10"/>
              <w:jc w:val="center"/>
              <w:rPr>
                <w:sz w:val="20"/>
              </w:rPr>
            </w:pPr>
            <w:r>
              <w:rPr>
                <w:sz w:val="20"/>
              </w:rPr>
              <w:t>261768.05</w:t>
            </w:r>
          </w:p>
        </w:tc>
        <w:tc>
          <w:tcPr>
            <w:tcW w:w="2410" w:type="dxa"/>
            <w:shd w:val="clear" w:color="auto" w:fill="auto"/>
          </w:tcPr>
          <w:p w:rsidR="00580938" w:rsidRPr="00946A14" w:rsidRDefault="00580938" w:rsidP="00D74A50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2125" w:type="dxa"/>
            <w:shd w:val="clear" w:color="auto" w:fill="auto"/>
          </w:tcPr>
          <w:p w:rsidR="00580938" w:rsidRPr="00946A14" w:rsidRDefault="00580938" w:rsidP="00D74A50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1702" w:type="dxa"/>
          </w:tcPr>
          <w:p w:rsidR="00580938" w:rsidRPr="00946A14" w:rsidRDefault="00580938" w:rsidP="00D74A50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580938" w:rsidRPr="00B3075E" w:rsidTr="007B411E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  <w:tblCellMar>
            <w:left w:w="120" w:type="dxa"/>
            <w:right w:w="120" w:type="dxa"/>
          </w:tblCellMar>
        </w:tblPrEx>
        <w:trPr>
          <w:gridBefore w:val="1"/>
          <w:gridAfter w:val="1"/>
          <w:wBefore w:w="28" w:type="dxa"/>
          <w:wAfter w:w="34" w:type="dxa"/>
          <w:cantSplit/>
          <w:trHeight w:val="20"/>
        </w:trPr>
        <w:tc>
          <w:tcPr>
            <w:tcW w:w="709" w:type="dxa"/>
            <w:gridSpan w:val="2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80938" w:rsidRPr="001F2644" w:rsidRDefault="00580938" w:rsidP="00D74A50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305334.81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80938" w:rsidRPr="001F2644" w:rsidRDefault="00580938" w:rsidP="00D74A50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261772.57</w:t>
            </w:r>
          </w:p>
        </w:tc>
        <w:tc>
          <w:tcPr>
            <w:tcW w:w="2410" w:type="dxa"/>
            <w:shd w:val="clear" w:color="auto" w:fill="auto"/>
          </w:tcPr>
          <w:p w:rsidR="00580938" w:rsidRPr="00946A14" w:rsidRDefault="00580938" w:rsidP="00D74A50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2125" w:type="dxa"/>
            <w:shd w:val="clear" w:color="auto" w:fill="auto"/>
          </w:tcPr>
          <w:p w:rsidR="00580938" w:rsidRPr="00946A14" w:rsidRDefault="00580938" w:rsidP="00D74A50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1702" w:type="dxa"/>
          </w:tcPr>
          <w:p w:rsidR="00580938" w:rsidRPr="00946A14" w:rsidRDefault="00580938" w:rsidP="00D74A50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580938" w:rsidRPr="00B3075E" w:rsidTr="007B411E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  <w:tblCellMar>
            <w:left w:w="120" w:type="dxa"/>
            <w:right w:w="120" w:type="dxa"/>
          </w:tblCellMar>
        </w:tblPrEx>
        <w:trPr>
          <w:gridBefore w:val="1"/>
          <w:gridAfter w:val="1"/>
          <w:wBefore w:w="28" w:type="dxa"/>
          <w:wAfter w:w="34" w:type="dxa"/>
          <w:cantSplit/>
          <w:trHeight w:val="20"/>
        </w:trPr>
        <w:tc>
          <w:tcPr>
            <w:tcW w:w="709" w:type="dxa"/>
            <w:gridSpan w:val="2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28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80938" w:rsidRPr="001F2644" w:rsidRDefault="00580938" w:rsidP="00D74A50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305332.12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80938" w:rsidRPr="001F2644" w:rsidRDefault="00580938" w:rsidP="00D74A50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261773.62</w:t>
            </w:r>
          </w:p>
        </w:tc>
        <w:tc>
          <w:tcPr>
            <w:tcW w:w="2410" w:type="dxa"/>
            <w:shd w:val="clear" w:color="auto" w:fill="auto"/>
          </w:tcPr>
          <w:p w:rsidR="00580938" w:rsidRPr="00946A14" w:rsidRDefault="00580938" w:rsidP="00D74A50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2125" w:type="dxa"/>
            <w:shd w:val="clear" w:color="auto" w:fill="auto"/>
          </w:tcPr>
          <w:p w:rsidR="00580938" w:rsidRPr="00946A14" w:rsidRDefault="00580938" w:rsidP="00D74A50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1702" w:type="dxa"/>
          </w:tcPr>
          <w:p w:rsidR="00580938" w:rsidRPr="00946A14" w:rsidRDefault="00580938" w:rsidP="00D74A50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580938" w:rsidRPr="00B3075E" w:rsidTr="007B411E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  <w:tblCellMar>
            <w:left w:w="120" w:type="dxa"/>
            <w:right w:w="120" w:type="dxa"/>
          </w:tblCellMar>
        </w:tblPrEx>
        <w:trPr>
          <w:gridBefore w:val="1"/>
          <w:gridAfter w:val="1"/>
          <w:wBefore w:w="28" w:type="dxa"/>
          <w:wAfter w:w="34" w:type="dxa"/>
          <w:cantSplit/>
          <w:trHeight w:val="20"/>
        </w:trPr>
        <w:tc>
          <w:tcPr>
            <w:tcW w:w="709" w:type="dxa"/>
            <w:gridSpan w:val="2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29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80938" w:rsidRPr="001F2644" w:rsidRDefault="00580938" w:rsidP="00D74A50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305306.27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80938" w:rsidRPr="001F2644" w:rsidRDefault="00580938" w:rsidP="00D74A50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261782.23</w:t>
            </w:r>
          </w:p>
        </w:tc>
        <w:tc>
          <w:tcPr>
            <w:tcW w:w="2410" w:type="dxa"/>
            <w:shd w:val="clear" w:color="auto" w:fill="auto"/>
          </w:tcPr>
          <w:p w:rsidR="00580938" w:rsidRPr="00946A14" w:rsidRDefault="00580938" w:rsidP="00D74A50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2125" w:type="dxa"/>
            <w:shd w:val="clear" w:color="auto" w:fill="auto"/>
          </w:tcPr>
          <w:p w:rsidR="00580938" w:rsidRPr="00946A14" w:rsidRDefault="00580938" w:rsidP="00D74A50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1702" w:type="dxa"/>
          </w:tcPr>
          <w:p w:rsidR="00580938" w:rsidRPr="00946A14" w:rsidRDefault="00580938" w:rsidP="00D74A50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580938" w:rsidRPr="00B3075E" w:rsidTr="007B411E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  <w:tblCellMar>
            <w:left w:w="120" w:type="dxa"/>
            <w:right w:w="120" w:type="dxa"/>
          </w:tblCellMar>
        </w:tblPrEx>
        <w:trPr>
          <w:gridBefore w:val="1"/>
          <w:gridAfter w:val="1"/>
          <w:wBefore w:w="28" w:type="dxa"/>
          <w:wAfter w:w="34" w:type="dxa"/>
          <w:cantSplit/>
          <w:trHeight w:val="20"/>
        </w:trPr>
        <w:tc>
          <w:tcPr>
            <w:tcW w:w="709" w:type="dxa"/>
            <w:gridSpan w:val="2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24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80938" w:rsidRPr="001F2644" w:rsidRDefault="00580938" w:rsidP="00D74A50">
            <w:pPr>
              <w:pStyle w:val="10"/>
              <w:jc w:val="center"/>
              <w:rPr>
                <w:sz w:val="20"/>
              </w:rPr>
            </w:pPr>
            <w:r>
              <w:rPr>
                <w:sz w:val="20"/>
              </w:rPr>
              <w:t>305312.96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80938" w:rsidRPr="001F2644" w:rsidRDefault="00580938" w:rsidP="00D74A50">
            <w:pPr>
              <w:pStyle w:val="10"/>
              <w:jc w:val="center"/>
              <w:rPr>
                <w:sz w:val="20"/>
              </w:rPr>
            </w:pPr>
            <w:r>
              <w:rPr>
                <w:sz w:val="20"/>
              </w:rPr>
              <w:t>261804.11</w:t>
            </w:r>
          </w:p>
        </w:tc>
        <w:tc>
          <w:tcPr>
            <w:tcW w:w="2410" w:type="dxa"/>
            <w:shd w:val="clear" w:color="auto" w:fill="auto"/>
          </w:tcPr>
          <w:p w:rsidR="00580938" w:rsidRPr="00946A14" w:rsidRDefault="00580938" w:rsidP="00D74A50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2125" w:type="dxa"/>
            <w:shd w:val="clear" w:color="auto" w:fill="auto"/>
          </w:tcPr>
          <w:p w:rsidR="00580938" w:rsidRPr="00946A14" w:rsidRDefault="00580938" w:rsidP="00D74A50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1702" w:type="dxa"/>
          </w:tcPr>
          <w:p w:rsidR="00580938" w:rsidRPr="00946A14" w:rsidRDefault="00580938" w:rsidP="00D74A50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580938" w:rsidRPr="00B3075E" w:rsidTr="007B411E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  <w:tblCellMar>
            <w:left w:w="120" w:type="dxa"/>
            <w:right w:w="120" w:type="dxa"/>
          </w:tblCellMar>
        </w:tblPrEx>
        <w:trPr>
          <w:gridBefore w:val="1"/>
          <w:gridAfter w:val="1"/>
          <w:wBefore w:w="28" w:type="dxa"/>
          <w:wAfter w:w="34" w:type="dxa"/>
          <w:cantSplit/>
          <w:trHeight w:val="20"/>
        </w:trPr>
        <w:tc>
          <w:tcPr>
            <w:tcW w:w="709" w:type="dxa"/>
            <w:gridSpan w:val="2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80938" w:rsidRPr="001F2644" w:rsidRDefault="00580938" w:rsidP="00D74A50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80938" w:rsidRPr="001F2644" w:rsidRDefault="00580938" w:rsidP="00D74A50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2410" w:type="dxa"/>
            <w:shd w:val="clear" w:color="auto" w:fill="auto"/>
          </w:tcPr>
          <w:p w:rsidR="00580938" w:rsidRPr="00946A14" w:rsidRDefault="00580938" w:rsidP="00D74A5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2125" w:type="dxa"/>
            <w:shd w:val="clear" w:color="auto" w:fill="auto"/>
          </w:tcPr>
          <w:p w:rsidR="00580938" w:rsidRPr="00946A14" w:rsidRDefault="00580938" w:rsidP="00D74A5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702" w:type="dxa"/>
          </w:tcPr>
          <w:p w:rsidR="00580938" w:rsidRPr="00946A14" w:rsidRDefault="00580938" w:rsidP="00D74A5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</w:tr>
      <w:tr w:rsidR="00580938" w:rsidRPr="00B3075E" w:rsidTr="007B411E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  <w:tblCellMar>
            <w:left w:w="120" w:type="dxa"/>
            <w:right w:w="120" w:type="dxa"/>
          </w:tblCellMar>
        </w:tblPrEx>
        <w:trPr>
          <w:gridBefore w:val="1"/>
          <w:gridAfter w:val="1"/>
          <w:wBefore w:w="28" w:type="dxa"/>
          <w:wAfter w:w="34" w:type="dxa"/>
          <w:cantSplit/>
          <w:trHeight w:val="20"/>
        </w:trPr>
        <w:tc>
          <w:tcPr>
            <w:tcW w:w="709" w:type="dxa"/>
            <w:gridSpan w:val="2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80938" w:rsidRPr="001F2644" w:rsidRDefault="00580938" w:rsidP="00D74A50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301632.51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80938" w:rsidRPr="001F2644" w:rsidRDefault="00580938" w:rsidP="00D74A50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270383.74</w:t>
            </w:r>
          </w:p>
        </w:tc>
        <w:tc>
          <w:tcPr>
            <w:tcW w:w="2410" w:type="dxa"/>
            <w:shd w:val="clear" w:color="auto" w:fill="auto"/>
          </w:tcPr>
          <w:p w:rsidR="00580938" w:rsidRPr="00946A14" w:rsidRDefault="00580938" w:rsidP="00D74A50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2125" w:type="dxa"/>
            <w:shd w:val="clear" w:color="auto" w:fill="auto"/>
          </w:tcPr>
          <w:p w:rsidR="00580938" w:rsidRPr="00946A14" w:rsidRDefault="00580938" w:rsidP="00D74A50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1702" w:type="dxa"/>
          </w:tcPr>
          <w:p w:rsidR="00580938" w:rsidRPr="00946A14" w:rsidRDefault="00580938" w:rsidP="00D74A50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580938" w:rsidRPr="00B3075E" w:rsidTr="007B411E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  <w:tblCellMar>
            <w:left w:w="120" w:type="dxa"/>
            <w:right w:w="120" w:type="dxa"/>
          </w:tblCellMar>
        </w:tblPrEx>
        <w:trPr>
          <w:gridBefore w:val="1"/>
          <w:gridAfter w:val="1"/>
          <w:wBefore w:w="28" w:type="dxa"/>
          <w:wAfter w:w="34" w:type="dxa"/>
          <w:cantSplit/>
          <w:trHeight w:val="20"/>
        </w:trPr>
        <w:tc>
          <w:tcPr>
            <w:tcW w:w="709" w:type="dxa"/>
            <w:gridSpan w:val="2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lastRenderedPageBreak/>
              <w:t>31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80938" w:rsidRPr="001F2644" w:rsidRDefault="00580938" w:rsidP="00D74A50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301647.36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80938" w:rsidRPr="001F2644" w:rsidRDefault="00580938" w:rsidP="00D74A50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270377.39</w:t>
            </w:r>
          </w:p>
        </w:tc>
        <w:tc>
          <w:tcPr>
            <w:tcW w:w="2410" w:type="dxa"/>
            <w:shd w:val="clear" w:color="auto" w:fill="auto"/>
          </w:tcPr>
          <w:p w:rsidR="00580938" w:rsidRPr="00946A14" w:rsidRDefault="00580938" w:rsidP="00D74A50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2125" w:type="dxa"/>
            <w:shd w:val="clear" w:color="auto" w:fill="auto"/>
          </w:tcPr>
          <w:p w:rsidR="00580938" w:rsidRPr="00946A14" w:rsidRDefault="00580938" w:rsidP="00D74A50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1702" w:type="dxa"/>
          </w:tcPr>
          <w:p w:rsidR="00580938" w:rsidRPr="00946A14" w:rsidRDefault="00580938" w:rsidP="00D74A50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580938" w:rsidRPr="00B3075E" w:rsidTr="007B411E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  <w:tblCellMar>
            <w:left w:w="120" w:type="dxa"/>
            <w:right w:w="120" w:type="dxa"/>
          </w:tblCellMar>
        </w:tblPrEx>
        <w:trPr>
          <w:gridBefore w:val="1"/>
          <w:gridAfter w:val="1"/>
          <w:wBefore w:w="28" w:type="dxa"/>
          <w:wAfter w:w="34" w:type="dxa"/>
          <w:cantSplit/>
          <w:trHeight w:val="20"/>
        </w:trPr>
        <w:tc>
          <w:tcPr>
            <w:tcW w:w="709" w:type="dxa"/>
            <w:gridSpan w:val="2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80938" w:rsidRPr="001F2644" w:rsidRDefault="00580938" w:rsidP="00D74A50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301651.04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80938" w:rsidRPr="001F2644" w:rsidRDefault="00580938" w:rsidP="00D74A50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270375.82</w:t>
            </w:r>
          </w:p>
        </w:tc>
        <w:tc>
          <w:tcPr>
            <w:tcW w:w="2410" w:type="dxa"/>
            <w:shd w:val="clear" w:color="auto" w:fill="auto"/>
          </w:tcPr>
          <w:p w:rsidR="00580938" w:rsidRPr="00946A14" w:rsidRDefault="00580938" w:rsidP="00D74A50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2125" w:type="dxa"/>
            <w:shd w:val="clear" w:color="auto" w:fill="auto"/>
          </w:tcPr>
          <w:p w:rsidR="00580938" w:rsidRPr="00946A14" w:rsidRDefault="00580938" w:rsidP="00D74A50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1702" w:type="dxa"/>
          </w:tcPr>
          <w:p w:rsidR="00580938" w:rsidRPr="00946A14" w:rsidRDefault="00580938" w:rsidP="00D74A50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580938" w:rsidRPr="00B3075E" w:rsidTr="007B411E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  <w:tblCellMar>
            <w:left w:w="120" w:type="dxa"/>
            <w:right w:w="120" w:type="dxa"/>
          </w:tblCellMar>
        </w:tblPrEx>
        <w:trPr>
          <w:gridBefore w:val="1"/>
          <w:gridAfter w:val="1"/>
          <w:wBefore w:w="28" w:type="dxa"/>
          <w:wAfter w:w="34" w:type="dxa"/>
          <w:cantSplit/>
          <w:trHeight w:val="20"/>
        </w:trPr>
        <w:tc>
          <w:tcPr>
            <w:tcW w:w="709" w:type="dxa"/>
            <w:gridSpan w:val="2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33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80938" w:rsidRPr="001F2644" w:rsidRDefault="00580938" w:rsidP="00D74A50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301636.45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80938" w:rsidRPr="001F2644" w:rsidRDefault="00580938" w:rsidP="00D74A50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270342.35</w:t>
            </w:r>
          </w:p>
        </w:tc>
        <w:tc>
          <w:tcPr>
            <w:tcW w:w="2410" w:type="dxa"/>
            <w:shd w:val="clear" w:color="auto" w:fill="auto"/>
          </w:tcPr>
          <w:p w:rsidR="00580938" w:rsidRPr="00946A14" w:rsidRDefault="00580938" w:rsidP="00D74A50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2125" w:type="dxa"/>
            <w:shd w:val="clear" w:color="auto" w:fill="auto"/>
          </w:tcPr>
          <w:p w:rsidR="00580938" w:rsidRPr="00946A14" w:rsidRDefault="00580938" w:rsidP="00D74A50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1702" w:type="dxa"/>
          </w:tcPr>
          <w:p w:rsidR="00580938" w:rsidRPr="00946A14" w:rsidRDefault="00580938" w:rsidP="00D74A50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580938" w:rsidRPr="00B3075E" w:rsidTr="007B411E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  <w:tblCellMar>
            <w:left w:w="120" w:type="dxa"/>
            <w:right w:w="120" w:type="dxa"/>
          </w:tblCellMar>
        </w:tblPrEx>
        <w:trPr>
          <w:gridBefore w:val="1"/>
          <w:gridAfter w:val="1"/>
          <w:wBefore w:w="28" w:type="dxa"/>
          <w:wAfter w:w="34" w:type="dxa"/>
          <w:cantSplit/>
          <w:trHeight w:val="20"/>
        </w:trPr>
        <w:tc>
          <w:tcPr>
            <w:tcW w:w="709" w:type="dxa"/>
            <w:gridSpan w:val="2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34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80938" w:rsidRPr="001F2644" w:rsidRDefault="00580938" w:rsidP="00D74A50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301617.89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80938" w:rsidRPr="001F2644" w:rsidRDefault="00580938" w:rsidP="00D74A50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270350.13</w:t>
            </w:r>
          </w:p>
        </w:tc>
        <w:tc>
          <w:tcPr>
            <w:tcW w:w="2410" w:type="dxa"/>
            <w:shd w:val="clear" w:color="auto" w:fill="auto"/>
          </w:tcPr>
          <w:p w:rsidR="00580938" w:rsidRPr="00946A14" w:rsidRDefault="00580938" w:rsidP="00D74A50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2125" w:type="dxa"/>
            <w:shd w:val="clear" w:color="auto" w:fill="auto"/>
          </w:tcPr>
          <w:p w:rsidR="00580938" w:rsidRPr="00946A14" w:rsidRDefault="00580938" w:rsidP="00D74A50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1702" w:type="dxa"/>
          </w:tcPr>
          <w:p w:rsidR="00580938" w:rsidRPr="00946A14" w:rsidRDefault="00580938" w:rsidP="00D74A50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580938" w:rsidRPr="00B3075E" w:rsidTr="007B411E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  <w:tblCellMar>
            <w:left w:w="120" w:type="dxa"/>
            <w:right w:w="120" w:type="dxa"/>
          </w:tblCellMar>
        </w:tblPrEx>
        <w:trPr>
          <w:gridBefore w:val="1"/>
          <w:gridAfter w:val="1"/>
          <w:wBefore w:w="28" w:type="dxa"/>
          <w:wAfter w:w="34" w:type="dxa"/>
          <w:cantSplit/>
          <w:trHeight w:val="20"/>
        </w:trPr>
        <w:tc>
          <w:tcPr>
            <w:tcW w:w="709" w:type="dxa"/>
            <w:gridSpan w:val="2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80938" w:rsidRPr="001F2644" w:rsidRDefault="00580938" w:rsidP="00D74A50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301632.51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80938" w:rsidRPr="001F2644" w:rsidRDefault="00580938" w:rsidP="00D74A50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270383.74</w:t>
            </w:r>
          </w:p>
        </w:tc>
        <w:tc>
          <w:tcPr>
            <w:tcW w:w="2410" w:type="dxa"/>
            <w:shd w:val="clear" w:color="auto" w:fill="auto"/>
          </w:tcPr>
          <w:p w:rsidR="00580938" w:rsidRPr="00946A14" w:rsidRDefault="00580938" w:rsidP="00D74A50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2125" w:type="dxa"/>
            <w:shd w:val="clear" w:color="auto" w:fill="auto"/>
          </w:tcPr>
          <w:p w:rsidR="00580938" w:rsidRPr="00946A14" w:rsidRDefault="00580938" w:rsidP="00D74A50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1702" w:type="dxa"/>
          </w:tcPr>
          <w:p w:rsidR="00580938" w:rsidRPr="00946A14" w:rsidRDefault="00580938" w:rsidP="00D74A50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580938" w:rsidRPr="00B3075E" w:rsidTr="007B411E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  <w:tblCellMar>
            <w:left w:w="120" w:type="dxa"/>
            <w:right w:w="120" w:type="dxa"/>
          </w:tblCellMar>
        </w:tblPrEx>
        <w:trPr>
          <w:gridBefore w:val="1"/>
          <w:gridAfter w:val="1"/>
          <w:wBefore w:w="28" w:type="dxa"/>
          <w:wAfter w:w="34" w:type="dxa"/>
          <w:cantSplit/>
          <w:trHeight w:val="20"/>
        </w:trPr>
        <w:tc>
          <w:tcPr>
            <w:tcW w:w="709" w:type="dxa"/>
            <w:gridSpan w:val="2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80938" w:rsidRPr="001F2644" w:rsidRDefault="00580938" w:rsidP="00D74A50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80938" w:rsidRPr="001F2644" w:rsidRDefault="00580938" w:rsidP="00D74A50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2410" w:type="dxa"/>
            <w:shd w:val="clear" w:color="auto" w:fill="auto"/>
          </w:tcPr>
          <w:p w:rsidR="00580938" w:rsidRPr="00946A14" w:rsidRDefault="00580938" w:rsidP="00D74A5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2125" w:type="dxa"/>
            <w:shd w:val="clear" w:color="auto" w:fill="auto"/>
          </w:tcPr>
          <w:p w:rsidR="00580938" w:rsidRPr="00946A14" w:rsidRDefault="00580938" w:rsidP="00D74A5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702" w:type="dxa"/>
          </w:tcPr>
          <w:p w:rsidR="00580938" w:rsidRPr="00946A14" w:rsidRDefault="00580938" w:rsidP="00D74A5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</w:tr>
      <w:tr w:rsidR="00580938" w:rsidRPr="00B3075E" w:rsidTr="007B411E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  <w:tblCellMar>
            <w:left w:w="120" w:type="dxa"/>
            <w:right w:w="120" w:type="dxa"/>
          </w:tblCellMar>
        </w:tblPrEx>
        <w:trPr>
          <w:gridBefore w:val="1"/>
          <w:gridAfter w:val="1"/>
          <w:wBefore w:w="28" w:type="dxa"/>
          <w:wAfter w:w="34" w:type="dxa"/>
          <w:cantSplit/>
          <w:trHeight w:val="20"/>
        </w:trPr>
        <w:tc>
          <w:tcPr>
            <w:tcW w:w="709" w:type="dxa"/>
            <w:gridSpan w:val="2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35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80938" w:rsidRPr="001F2644" w:rsidRDefault="00580938" w:rsidP="00D74A50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310045.93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80938" w:rsidRPr="001F2644" w:rsidRDefault="00580938" w:rsidP="00D74A50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251094.71</w:t>
            </w:r>
          </w:p>
        </w:tc>
        <w:tc>
          <w:tcPr>
            <w:tcW w:w="2410" w:type="dxa"/>
            <w:shd w:val="clear" w:color="auto" w:fill="auto"/>
          </w:tcPr>
          <w:p w:rsidR="00580938" w:rsidRPr="00946A14" w:rsidRDefault="00580938" w:rsidP="00D74A50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2125" w:type="dxa"/>
            <w:shd w:val="clear" w:color="auto" w:fill="auto"/>
          </w:tcPr>
          <w:p w:rsidR="00580938" w:rsidRPr="00946A14" w:rsidRDefault="00580938" w:rsidP="00D74A50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1702" w:type="dxa"/>
          </w:tcPr>
          <w:p w:rsidR="00580938" w:rsidRPr="00946A14" w:rsidRDefault="00580938" w:rsidP="00D74A50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580938" w:rsidRPr="00B3075E" w:rsidTr="007B411E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  <w:tblCellMar>
            <w:left w:w="120" w:type="dxa"/>
            <w:right w:w="120" w:type="dxa"/>
          </w:tblCellMar>
        </w:tblPrEx>
        <w:trPr>
          <w:gridBefore w:val="1"/>
          <w:gridAfter w:val="1"/>
          <w:wBefore w:w="28" w:type="dxa"/>
          <w:wAfter w:w="34" w:type="dxa"/>
          <w:cantSplit/>
          <w:trHeight w:val="20"/>
        </w:trPr>
        <w:tc>
          <w:tcPr>
            <w:tcW w:w="709" w:type="dxa"/>
            <w:gridSpan w:val="2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36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80938" w:rsidRPr="001F2644" w:rsidRDefault="00580938" w:rsidP="00D74A50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310062.10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80938" w:rsidRPr="001F2644" w:rsidRDefault="00580938" w:rsidP="00D74A50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251072.77</w:t>
            </w:r>
          </w:p>
        </w:tc>
        <w:tc>
          <w:tcPr>
            <w:tcW w:w="2410" w:type="dxa"/>
            <w:shd w:val="clear" w:color="auto" w:fill="auto"/>
          </w:tcPr>
          <w:p w:rsidR="00580938" w:rsidRPr="00946A14" w:rsidRDefault="00580938" w:rsidP="00D74A50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2125" w:type="dxa"/>
            <w:shd w:val="clear" w:color="auto" w:fill="auto"/>
          </w:tcPr>
          <w:p w:rsidR="00580938" w:rsidRPr="00946A14" w:rsidRDefault="00580938" w:rsidP="00D74A50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1702" w:type="dxa"/>
          </w:tcPr>
          <w:p w:rsidR="00580938" w:rsidRPr="00946A14" w:rsidRDefault="00580938" w:rsidP="00D74A50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580938" w:rsidRPr="00B3075E" w:rsidTr="007B411E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  <w:tblCellMar>
            <w:left w:w="120" w:type="dxa"/>
            <w:right w:w="120" w:type="dxa"/>
          </w:tblCellMar>
        </w:tblPrEx>
        <w:trPr>
          <w:gridBefore w:val="1"/>
          <w:gridAfter w:val="1"/>
          <w:wBefore w:w="28" w:type="dxa"/>
          <w:wAfter w:w="34" w:type="dxa"/>
          <w:cantSplit/>
          <w:trHeight w:val="20"/>
        </w:trPr>
        <w:tc>
          <w:tcPr>
            <w:tcW w:w="709" w:type="dxa"/>
            <w:gridSpan w:val="2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80938" w:rsidRPr="001F2644" w:rsidRDefault="00580938" w:rsidP="00D74A50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310050.24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80938" w:rsidRPr="001F2644" w:rsidRDefault="00580938" w:rsidP="00D74A50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251064.52</w:t>
            </w:r>
          </w:p>
        </w:tc>
        <w:tc>
          <w:tcPr>
            <w:tcW w:w="2410" w:type="dxa"/>
            <w:shd w:val="clear" w:color="auto" w:fill="auto"/>
          </w:tcPr>
          <w:p w:rsidR="00580938" w:rsidRPr="00946A14" w:rsidRDefault="00580938" w:rsidP="00D74A50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2125" w:type="dxa"/>
            <w:shd w:val="clear" w:color="auto" w:fill="auto"/>
          </w:tcPr>
          <w:p w:rsidR="00580938" w:rsidRPr="00946A14" w:rsidRDefault="00580938" w:rsidP="00D74A50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1702" w:type="dxa"/>
          </w:tcPr>
          <w:p w:rsidR="00580938" w:rsidRPr="00946A14" w:rsidRDefault="00580938" w:rsidP="00D74A50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580938" w:rsidRPr="00B3075E" w:rsidTr="007B411E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  <w:tblCellMar>
            <w:left w:w="120" w:type="dxa"/>
            <w:right w:w="120" w:type="dxa"/>
          </w:tblCellMar>
        </w:tblPrEx>
        <w:trPr>
          <w:gridBefore w:val="1"/>
          <w:gridAfter w:val="1"/>
          <w:wBefore w:w="28" w:type="dxa"/>
          <w:wAfter w:w="34" w:type="dxa"/>
          <w:cantSplit/>
          <w:trHeight w:val="20"/>
        </w:trPr>
        <w:tc>
          <w:tcPr>
            <w:tcW w:w="709" w:type="dxa"/>
            <w:gridSpan w:val="2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38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80938" w:rsidRPr="001F2644" w:rsidRDefault="00580938" w:rsidP="00D74A50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310035.08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80938" w:rsidRPr="001F2644" w:rsidRDefault="00580938" w:rsidP="00D74A50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251084.81</w:t>
            </w:r>
          </w:p>
        </w:tc>
        <w:tc>
          <w:tcPr>
            <w:tcW w:w="2410" w:type="dxa"/>
            <w:shd w:val="clear" w:color="auto" w:fill="auto"/>
          </w:tcPr>
          <w:p w:rsidR="00580938" w:rsidRPr="00946A14" w:rsidRDefault="00580938" w:rsidP="00D74A50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2125" w:type="dxa"/>
            <w:shd w:val="clear" w:color="auto" w:fill="auto"/>
          </w:tcPr>
          <w:p w:rsidR="00580938" w:rsidRPr="00946A14" w:rsidRDefault="00580938" w:rsidP="00D74A50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1702" w:type="dxa"/>
          </w:tcPr>
          <w:p w:rsidR="00580938" w:rsidRPr="00946A14" w:rsidRDefault="00580938" w:rsidP="00D74A50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  <w:tr w:rsidR="00580938" w:rsidRPr="00B3075E" w:rsidTr="007B411E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  <w:tblCellMar>
            <w:left w:w="120" w:type="dxa"/>
            <w:right w:w="120" w:type="dxa"/>
          </w:tblCellMar>
        </w:tblPrEx>
        <w:trPr>
          <w:gridBefore w:val="1"/>
          <w:gridAfter w:val="1"/>
          <w:wBefore w:w="28" w:type="dxa"/>
          <w:wAfter w:w="34" w:type="dxa"/>
          <w:cantSplit/>
          <w:trHeight w:val="20"/>
        </w:trPr>
        <w:tc>
          <w:tcPr>
            <w:tcW w:w="709" w:type="dxa"/>
            <w:gridSpan w:val="2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35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80938" w:rsidRPr="001F2644" w:rsidRDefault="00580938" w:rsidP="00D74A50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310045.93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580938" w:rsidRPr="001F2644" w:rsidRDefault="00580938" w:rsidP="00D74A50">
            <w:pPr>
              <w:pStyle w:val="50"/>
              <w:jc w:val="center"/>
              <w:rPr>
                <w:sz w:val="20"/>
              </w:rPr>
            </w:pPr>
            <w:r>
              <w:rPr>
                <w:sz w:val="20"/>
              </w:rPr>
              <w:t>251094.71</w:t>
            </w:r>
          </w:p>
        </w:tc>
        <w:tc>
          <w:tcPr>
            <w:tcW w:w="2410" w:type="dxa"/>
            <w:shd w:val="clear" w:color="auto" w:fill="auto"/>
          </w:tcPr>
          <w:p w:rsidR="00580938" w:rsidRPr="00946A14" w:rsidRDefault="00580938" w:rsidP="00D74A50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Картометрический метод</w:t>
            </w:r>
          </w:p>
        </w:tc>
        <w:tc>
          <w:tcPr>
            <w:tcW w:w="2125" w:type="dxa"/>
            <w:shd w:val="clear" w:color="auto" w:fill="auto"/>
          </w:tcPr>
          <w:p w:rsidR="00580938" w:rsidRPr="00946A14" w:rsidRDefault="00580938" w:rsidP="00D74A50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1.0</w:t>
            </w:r>
          </w:p>
        </w:tc>
        <w:tc>
          <w:tcPr>
            <w:tcW w:w="1702" w:type="dxa"/>
          </w:tcPr>
          <w:p w:rsidR="00580938" w:rsidRPr="00946A14" w:rsidRDefault="00580938" w:rsidP="00D74A50">
            <w:pPr>
              <w:jc w:val="center"/>
              <w:rPr>
                <w:sz w:val="16"/>
                <w:szCs w:val="16"/>
              </w:rPr>
            </w:pPr>
            <w:r w:rsidRPr="00946A14">
              <w:rPr>
                <w:sz w:val="16"/>
                <w:szCs w:val="16"/>
              </w:rPr>
              <w:t>-</w:t>
            </w:r>
          </w:p>
        </w:tc>
      </w:tr>
    </w:tbl>
    <w:p w:rsidR="008D2311" w:rsidRDefault="008D2311" w:rsidP="00172A47">
      <w:pPr>
        <w:spacing w:line="276" w:lineRule="auto"/>
        <w:jc w:val="center"/>
        <w:rPr>
          <w:b/>
          <w:sz w:val="28"/>
          <w:szCs w:val="28"/>
        </w:rPr>
      </w:pPr>
    </w:p>
    <w:p w:rsidR="00CB3D97" w:rsidRDefault="00CB3D97" w:rsidP="00172A47">
      <w:pPr>
        <w:spacing w:line="276" w:lineRule="auto"/>
        <w:jc w:val="center"/>
        <w:rPr>
          <w:b/>
          <w:sz w:val="28"/>
          <w:szCs w:val="28"/>
        </w:rPr>
      </w:pPr>
    </w:p>
    <w:p w:rsidR="00CB3D97" w:rsidRDefault="00CB3D97" w:rsidP="00172A47">
      <w:pPr>
        <w:spacing w:line="276" w:lineRule="auto"/>
        <w:jc w:val="center"/>
        <w:rPr>
          <w:b/>
          <w:sz w:val="28"/>
          <w:szCs w:val="28"/>
        </w:rPr>
      </w:pPr>
    </w:p>
    <w:p w:rsidR="00CB3D97" w:rsidRDefault="00CB3D97" w:rsidP="00172A47">
      <w:pPr>
        <w:spacing w:line="276" w:lineRule="auto"/>
        <w:jc w:val="center"/>
        <w:rPr>
          <w:b/>
          <w:sz w:val="28"/>
          <w:szCs w:val="28"/>
        </w:rPr>
      </w:pPr>
    </w:p>
    <w:p w:rsidR="00CB3D97" w:rsidRDefault="00CB3D97" w:rsidP="00172A47">
      <w:pPr>
        <w:spacing w:line="276" w:lineRule="auto"/>
        <w:jc w:val="center"/>
        <w:rPr>
          <w:b/>
          <w:sz w:val="28"/>
          <w:szCs w:val="28"/>
        </w:rPr>
      </w:pPr>
    </w:p>
    <w:p w:rsidR="00580938" w:rsidRDefault="00580938" w:rsidP="00172A47">
      <w:pPr>
        <w:spacing w:line="276" w:lineRule="auto"/>
        <w:jc w:val="center"/>
        <w:rPr>
          <w:b/>
          <w:sz w:val="28"/>
          <w:szCs w:val="28"/>
        </w:rPr>
      </w:pPr>
    </w:p>
    <w:p w:rsidR="00580938" w:rsidRDefault="00580938" w:rsidP="00172A47">
      <w:pPr>
        <w:spacing w:line="276" w:lineRule="auto"/>
        <w:jc w:val="center"/>
        <w:rPr>
          <w:b/>
          <w:sz w:val="28"/>
          <w:szCs w:val="28"/>
        </w:rPr>
      </w:pPr>
    </w:p>
    <w:p w:rsidR="00580938" w:rsidRDefault="00580938" w:rsidP="00D17EEA">
      <w:pPr>
        <w:spacing w:line="276" w:lineRule="auto"/>
        <w:rPr>
          <w:b/>
          <w:sz w:val="28"/>
          <w:szCs w:val="28"/>
        </w:rPr>
      </w:pPr>
    </w:p>
    <w:p w:rsidR="00CB3D97" w:rsidRDefault="00CB3D97" w:rsidP="00CB3D97">
      <w:pPr>
        <w:spacing w:before="360" w:after="60"/>
        <w:jc w:val="center"/>
        <w:rPr>
          <w:sz w:val="24"/>
          <w:szCs w:val="24"/>
        </w:rPr>
      </w:pPr>
      <w:r>
        <w:rPr>
          <w:sz w:val="24"/>
          <w:szCs w:val="24"/>
        </w:rPr>
        <w:t>Раздел 3</w:t>
      </w:r>
    </w:p>
    <w:tbl>
      <w:tblPr>
        <w:tblW w:w="9705" w:type="dxa"/>
        <w:tblLayout w:type="fixed"/>
        <w:tblCellMar>
          <w:left w:w="28" w:type="dxa"/>
          <w:right w:w="28" w:type="dxa"/>
        </w:tblCellMar>
        <w:tblLook w:val="04A0"/>
      </w:tblPr>
      <w:tblGrid>
        <w:gridCol w:w="1447"/>
        <w:gridCol w:w="1041"/>
        <w:gridCol w:w="225"/>
        <w:gridCol w:w="685"/>
        <w:gridCol w:w="856"/>
        <w:gridCol w:w="842"/>
        <w:gridCol w:w="9"/>
        <w:gridCol w:w="1661"/>
        <w:gridCol w:w="68"/>
        <w:gridCol w:w="1428"/>
        <w:gridCol w:w="8"/>
        <w:gridCol w:w="1435"/>
      </w:tblGrid>
      <w:tr w:rsidR="00CB3D97" w:rsidTr="00CB3D97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B3D97" w:rsidRDefault="00CB3D97">
            <w:pPr>
              <w:autoSpaceDE w:val="0"/>
              <w:autoSpaceDN w:val="0"/>
              <w:spacing w:before="60" w:after="60" w:line="276" w:lineRule="auto"/>
              <w:jc w:val="center"/>
              <w:rPr>
                <w:b/>
                <w:sz w:val="23"/>
                <w:szCs w:val="23"/>
              </w:rPr>
            </w:pPr>
            <w:r>
              <w:rPr>
                <w:b/>
                <w:sz w:val="23"/>
                <w:szCs w:val="23"/>
              </w:rPr>
              <w:t>Сведения о местоположении измененных (уточненных) границ объекта</w:t>
            </w:r>
          </w:p>
        </w:tc>
      </w:tr>
      <w:tr w:rsidR="00CB3D97" w:rsidTr="00CB3D97">
        <w:trPr>
          <w:cantSplit/>
        </w:trPr>
        <w:tc>
          <w:tcPr>
            <w:tcW w:w="2712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bottom"/>
            <w:hideMark/>
          </w:tcPr>
          <w:p w:rsidR="00CB3D97" w:rsidRDefault="00CB3D97">
            <w:pPr>
              <w:autoSpaceDE w:val="0"/>
              <w:autoSpaceDN w:val="0"/>
              <w:spacing w:before="60" w:line="276" w:lineRule="auto"/>
              <w:ind w:firstLine="426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1. Система координат</w:t>
            </w:r>
          </w:p>
        </w:tc>
        <w:tc>
          <w:tcPr>
            <w:tcW w:w="405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:rsidR="00CB3D97" w:rsidRDefault="00CB3D97">
            <w:pPr>
              <w:rPr>
                <w:rFonts w:asciiTheme="minorHAnsi" w:eastAsiaTheme="minorEastAsia" w:hAnsiTheme="minorHAnsi" w:cstheme="minorBidi"/>
                <w:sz w:val="22"/>
                <w:szCs w:val="22"/>
              </w:rPr>
            </w:pPr>
          </w:p>
        </w:tc>
        <w:tc>
          <w:tcPr>
            <w:tcW w:w="2937" w:type="dxa"/>
            <w:gridSpan w:val="4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bottom"/>
          </w:tcPr>
          <w:p w:rsidR="00CB3D97" w:rsidRDefault="00CB3D97">
            <w:pPr>
              <w:autoSpaceDE w:val="0"/>
              <w:autoSpaceDN w:val="0"/>
              <w:spacing w:line="276" w:lineRule="auto"/>
              <w:rPr>
                <w:sz w:val="23"/>
                <w:szCs w:val="23"/>
              </w:rPr>
            </w:pPr>
          </w:p>
        </w:tc>
      </w:tr>
      <w:tr w:rsidR="00CB3D97" w:rsidTr="00CB3D97">
        <w:trPr>
          <w:cantSplit/>
        </w:trPr>
        <w:tc>
          <w:tcPr>
            <w:tcW w:w="2712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CB3D97" w:rsidRDefault="00CB3D97">
            <w:pPr>
              <w:autoSpaceDE w:val="0"/>
              <w:autoSpaceDN w:val="0"/>
              <w:spacing w:line="276" w:lineRule="auto"/>
              <w:ind w:firstLine="567"/>
              <w:rPr>
                <w:sz w:val="10"/>
                <w:szCs w:val="10"/>
              </w:rPr>
            </w:pPr>
          </w:p>
        </w:tc>
        <w:tc>
          <w:tcPr>
            <w:tcW w:w="4052" w:type="dxa"/>
            <w:gridSpan w:val="5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CB3D97" w:rsidRDefault="00CB3D97">
            <w:pPr>
              <w:autoSpaceDE w:val="0"/>
              <w:autoSpaceDN w:val="0"/>
              <w:spacing w:line="276" w:lineRule="auto"/>
              <w:rPr>
                <w:sz w:val="10"/>
                <w:szCs w:val="10"/>
              </w:rPr>
            </w:pPr>
          </w:p>
        </w:tc>
        <w:tc>
          <w:tcPr>
            <w:tcW w:w="293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CB3D97" w:rsidRDefault="00CB3D97">
            <w:pPr>
              <w:autoSpaceDE w:val="0"/>
              <w:autoSpaceDN w:val="0"/>
              <w:spacing w:line="276" w:lineRule="auto"/>
              <w:rPr>
                <w:sz w:val="10"/>
                <w:szCs w:val="10"/>
              </w:rPr>
            </w:pPr>
          </w:p>
        </w:tc>
      </w:tr>
      <w:tr w:rsidR="00CB3D97" w:rsidTr="00CB3D97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B3D97" w:rsidRDefault="00CB3D97">
            <w:pPr>
              <w:autoSpaceDE w:val="0"/>
              <w:autoSpaceDN w:val="0"/>
              <w:spacing w:before="60" w:after="60" w:line="276" w:lineRule="auto"/>
              <w:ind w:firstLine="426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2. Сведения о характерных точках границ объекта </w:t>
            </w:r>
          </w:p>
        </w:tc>
      </w:tr>
      <w:tr w:rsidR="00CB3D97" w:rsidTr="00CB3D97">
        <w:trPr>
          <w:cantSplit/>
        </w:trPr>
        <w:tc>
          <w:tcPr>
            <w:tcW w:w="144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B3D97" w:rsidRDefault="00CB3D97">
            <w:pPr>
              <w:autoSpaceDE w:val="0"/>
              <w:autoSpaceDN w:val="0"/>
              <w:spacing w:before="60" w:after="60" w:line="276" w:lineRule="auto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Обозначение характерных точек границ</w:t>
            </w:r>
          </w:p>
        </w:tc>
        <w:tc>
          <w:tcPr>
            <w:tcW w:w="195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B3D97" w:rsidRDefault="00CB3D97">
            <w:pPr>
              <w:autoSpaceDE w:val="0"/>
              <w:autoSpaceDN w:val="0"/>
              <w:spacing w:before="60" w:after="60" w:line="276" w:lineRule="auto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Существующие координаты, м</w:t>
            </w:r>
          </w:p>
        </w:tc>
        <w:tc>
          <w:tcPr>
            <w:tcW w:w="16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B3D97" w:rsidRDefault="00CB3D97">
            <w:pPr>
              <w:autoSpaceDE w:val="0"/>
              <w:autoSpaceDN w:val="0"/>
              <w:spacing w:before="60" w:after="60" w:line="276" w:lineRule="auto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Измененные (уточненные) координаты, м</w:t>
            </w:r>
          </w:p>
        </w:tc>
        <w:tc>
          <w:tcPr>
            <w:tcW w:w="1737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B3D97" w:rsidRDefault="00CB3D97">
            <w:pPr>
              <w:autoSpaceDE w:val="0"/>
              <w:autoSpaceDN w:val="0"/>
              <w:spacing w:before="60" w:after="60" w:line="276" w:lineRule="auto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Метод определения координат характерной точки</w:t>
            </w:r>
          </w:p>
        </w:tc>
        <w:tc>
          <w:tcPr>
            <w:tcW w:w="1435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B3D97" w:rsidRDefault="00CB3D97">
            <w:pPr>
              <w:autoSpaceDE w:val="0"/>
              <w:autoSpaceDN w:val="0"/>
              <w:spacing w:before="60" w:after="60" w:line="276" w:lineRule="auto"/>
              <w:jc w:val="center"/>
            </w:pPr>
            <w:r>
              <w:t xml:space="preserve">Средняя </w:t>
            </w:r>
            <w:proofErr w:type="spellStart"/>
            <w:r>
              <w:t>квадратическая</w:t>
            </w:r>
            <w:proofErr w:type="spellEnd"/>
            <w:r>
              <w:t xml:space="preserve"> погрешность положения характерной точки (</w:t>
            </w:r>
            <w:proofErr w:type="spellStart"/>
            <w:r>
              <w:t>Mt</w:t>
            </w:r>
            <w:proofErr w:type="spellEnd"/>
            <w:r>
              <w:t>), м</w:t>
            </w:r>
          </w:p>
        </w:tc>
        <w:tc>
          <w:tcPr>
            <w:tcW w:w="14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B3D97" w:rsidRDefault="00CB3D97">
            <w:pPr>
              <w:autoSpaceDE w:val="0"/>
              <w:autoSpaceDN w:val="0"/>
              <w:spacing w:before="60" w:after="60" w:line="276" w:lineRule="auto"/>
              <w:jc w:val="center"/>
            </w:pPr>
            <w:r>
              <w:t>Описание обозначения точки на местности (при наличии)</w:t>
            </w:r>
          </w:p>
        </w:tc>
      </w:tr>
      <w:tr w:rsidR="00CB3D97" w:rsidTr="00CB3D97">
        <w:trPr>
          <w:cantSplit/>
        </w:trPr>
        <w:tc>
          <w:tcPr>
            <w:tcW w:w="9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3D97" w:rsidRDefault="00CB3D97">
            <w:pPr>
              <w:rPr>
                <w:sz w:val="23"/>
                <w:szCs w:val="23"/>
              </w:rPr>
            </w:pPr>
          </w:p>
        </w:tc>
        <w:tc>
          <w:tcPr>
            <w:tcW w:w="1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B3D97" w:rsidRDefault="00CB3D97">
            <w:pPr>
              <w:autoSpaceDE w:val="0"/>
              <w:autoSpaceDN w:val="0"/>
              <w:spacing w:before="60" w:after="60" w:line="276" w:lineRule="auto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X</w:t>
            </w:r>
          </w:p>
        </w:tc>
        <w:tc>
          <w:tcPr>
            <w:tcW w:w="9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B3D97" w:rsidRDefault="00CB3D97">
            <w:pPr>
              <w:autoSpaceDE w:val="0"/>
              <w:autoSpaceDN w:val="0"/>
              <w:spacing w:before="60" w:after="60" w:line="276" w:lineRule="auto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Y</w:t>
            </w:r>
          </w:p>
        </w:tc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B3D97" w:rsidRDefault="00CB3D97">
            <w:pPr>
              <w:autoSpaceDE w:val="0"/>
              <w:autoSpaceDN w:val="0"/>
              <w:spacing w:before="60" w:after="60" w:line="276" w:lineRule="auto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X</w:t>
            </w:r>
          </w:p>
        </w:tc>
        <w:tc>
          <w:tcPr>
            <w:tcW w:w="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B3D97" w:rsidRDefault="00CB3D97">
            <w:pPr>
              <w:autoSpaceDE w:val="0"/>
              <w:autoSpaceDN w:val="0"/>
              <w:spacing w:before="60" w:after="60" w:line="276" w:lineRule="auto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Y</w:t>
            </w:r>
          </w:p>
        </w:tc>
        <w:tc>
          <w:tcPr>
            <w:tcW w:w="6402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3D97" w:rsidRDefault="00CB3D97">
            <w:pPr>
              <w:rPr>
                <w:sz w:val="23"/>
                <w:szCs w:val="23"/>
              </w:rPr>
            </w:pPr>
          </w:p>
        </w:tc>
        <w:tc>
          <w:tcPr>
            <w:tcW w:w="2877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3D97" w:rsidRDefault="00CB3D97"/>
        </w:tc>
        <w:tc>
          <w:tcPr>
            <w:tcW w:w="14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3D97" w:rsidRDefault="00CB3D97"/>
        </w:tc>
      </w:tr>
      <w:tr w:rsidR="00CB3D97" w:rsidTr="00CB3D97">
        <w:trPr>
          <w:cantSplit/>
        </w:trPr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B3D97" w:rsidRDefault="00CB3D97">
            <w:pPr>
              <w:autoSpaceDE w:val="0"/>
              <w:autoSpaceDN w:val="0"/>
              <w:spacing w:line="276" w:lineRule="auto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1</w:t>
            </w:r>
          </w:p>
        </w:tc>
        <w:tc>
          <w:tcPr>
            <w:tcW w:w="1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B3D97" w:rsidRDefault="00CB3D97">
            <w:pPr>
              <w:autoSpaceDE w:val="0"/>
              <w:autoSpaceDN w:val="0"/>
              <w:spacing w:line="276" w:lineRule="auto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2</w:t>
            </w:r>
          </w:p>
        </w:tc>
        <w:tc>
          <w:tcPr>
            <w:tcW w:w="9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B3D97" w:rsidRDefault="00CB3D97">
            <w:pPr>
              <w:autoSpaceDE w:val="0"/>
              <w:autoSpaceDN w:val="0"/>
              <w:spacing w:line="276" w:lineRule="auto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3</w:t>
            </w:r>
          </w:p>
        </w:tc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B3D97" w:rsidRDefault="00CB3D97">
            <w:pPr>
              <w:autoSpaceDE w:val="0"/>
              <w:autoSpaceDN w:val="0"/>
              <w:spacing w:line="276" w:lineRule="auto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4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B3D97" w:rsidRDefault="00CB3D97">
            <w:pPr>
              <w:autoSpaceDE w:val="0"/>
              <w:autoSpaceDN w:val="0"/>
              <w:spacing w:line="276" w:lineRule="auto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5</w:t>
            </w:r>
          </w:p>
        </w:tc>
        <w:tc>
          <w:tcPr>
            <w:tcW w:w="17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B3D97" w:rsidRDefault="00CB3D97">
            <w:pPr>
              <w:autoSpaceDE w:val="0"/>
              <w:autoSpaceDN w:val="0"/>
              <w:spacing w:line="276" w:lineRule="auto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6</w:t>
            </w:r>
          </w:p>
        </w:tc>
        <w:tc>
          <w:tcPr>
            <w:tcW w:w="1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B3D97" w:rsidRDefault="00CB3D97">
            <w:pPr>
              <w:autoSpaceDE w:val="0"/>
              <w:autoSpaceDN w:val="0"/>
              <w:spacing w:line="276" w:lineRule="auto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7</w:t>
            </w:r>
          </w:p>
        </w:tc>
        <w:tc>
          <w:tcPr>
            <w:tcW w:w="14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B3D97" w:rsidRDefault="00CB3D97">
            <w:pPr>
              <w:autoSpaceDE w:val="0"/>
              <w:autoSpaceDN w:val="0"/>
              <w:spacing w:line="276" w:lineRule="auto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8</w:t>
            </w:r>
          </w:p>
        </w:tc>
      </w:tr>
      <w:tr w:rsidR="00CB3D97" w:rsidTr="00CB3D97">
        <w:trPr>
          <w:cantSplit/>
        </w:trPr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3D97" w:rsidRDefault="00CB3D97">
            <w:pPr>
              <w:autoSpaceDE w:val="0"/>
              <w:autoSpaceDN w:val="0"/>
              <w:spacing w:line="276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1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3D97" w:rsidRDefault="00CB3D97">
            <w:pPr>
              <w:pStyle w:val="14"/>
              <w:spacing w:line="276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</w:p>
        </w:tc>
        <w:tc>
          <w:tcPr>
            <w:tcW w:w="9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3D97" w:rsidRDefault="00CB3D97">
            <w:pPr>
              <w:pStyle w:val="14"/>
              <w:spacing w:line="276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</w:p>
        </w:tc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3D97" w:rsidRDefault="00CB3D97">
            <w:pPr>
              <w:pStyle w:val="14"/>
              <w:spacing w:line="276" w:lineRule="auto"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3D97" w:rsidRDefault="00CB3D97">
            <w:pPr>
              <w:pStyle w:val="14"/>
              <w:spacing w:line="276" w:lineRule="auto"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17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3D97" w:rsidRDefault="00CB3D97">
            <w:pPr>
              <w:autoSpaceDE w:val="0"/>
              <w:autoSpaceDN w:val="0"/>
              <w:spacing w:line="276" w:lineRule="auto"/>
              <w:jc w:val="center"/>
            </w:pPr>
            <w:r>
              <w:t>-</w:t>
            </w:r>
          </w:p>
        </w:tc>
        <w:tc>
          <w:tcPr>
            <w:tcW w:w="1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3D97" w:rsidRDefault="00CB3D97">
            <w:pPr>
              <w:autoSpaceDE w:val="0"/>
              <w:autoSpaceDN w:val="0"/>
              <w:spacing w:line="276" w:lineRule="auto"/>
              <w:jc w:val="center"/>
            </w:pPr>
            <w:r>
              <w:t>-</w:t>
            </w:r>
          </w:p>
        </w:tc>
        <w:tc>
          <w:tcPr>
            <w:tcW w:w="14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3D97" w:rsidRDefault="00CB3D97">
            <w:pPr>
              <w:autoSpaceDE w:val="0"/>
              <w:autoSpaceDN w:val="0"/>
              <w:spacing w:line="276" w:lineRule="auto"/>
              <w:jc w:val="center"/>
            </w:pPr>
            <w:r>
              <w:t>-</w:t>
            </w:r>
          </w:p>
        </w:tc>
      </w:tr>
    </w:tbl>
    <w:p w:rsidR="00CB3D97" w:rsidRDefault="00CB3D97" w:rsidP="00172A47">
      <w:pPr>
        <w:spacing w:line="276" w:lineRule="auto"/>
        <w:jc w:val="center"/>
        <w:rPr>
          <w:b/>
          <w:sz w:val="28"/>
          <w:szCs w:val="28"/>
        </w:rPr>
      </w:pPr>
    </w:p>
    <w:p w:rsidR="00CB3D97" w:rsidRDefault="00CB3D97" w:rsidP="00172A47">
      <w:pPr>
        <w:spacing w:line="276" w:lineRule="auto"/>
        <w:jc w:val="center"/>
        <w:rPr>
          <w:b/>
          <w:sz w:val="28"/>
          <w:szCs w:val="28"/>
        </w:rPr>
      </w:pPr>
    </w:p>
    <w:p w:rsidR="00CB3D97" w:rsidRDefault="00CB3D97" w:rsidP="00172A47">
      <w:pPr>
        <w:spacing w:line="276" w:lineRule="auto"/>
        <w:jc w:val="center"/>
        <w:rPr>
          <w:b/>
          <w:sz w:val="28"/>
          <w:szCs w:val="28"/>
        </w:rPr>
      </w:pPr>
    </w:p>
    <w:p w:rsidR="00CB3D97" w:rsidRDefault="00CB3D97" w:rsidP="00172A47">
      <w:pPr>
        <w:spacing w:line="276" w:lineRule="auto"/>
        <w:jc w:val="center"/>
        <w:rPr>
          <w:b/>
          <w:sz w:val="28"/>
          <w:szCs w:val="28"/>
        </w:rPr>
      </w:pPr>
    </w:p>
    <w:p w:rsidR="00CB3D97" w:rsidRDefault="00CB3D97" w:rsidP="00172A47">
      <w:pPr>
        <w:spacing w:line="276" w:lineRule="auto"/>
        <w:jc w:val="center"/>
        <w:rPr>
          <w:b/>
          <w:sz w:val="28"/>
          <w:szCs w:val="28"/>
        </w:rPr>
      </w:pPr>
    </w:p>
    <w:p w:rsidR="00CB3D97" w:rsidRDefault="00CB3D97" w:rsidP="00172A47">
      <w:pPr>
        <w:spacing w:line="276" w:lineRule="auto"/>
        <w:jc w:val="center"/>
        <w:rPr>
          <w:b/>
          <w:sz w:val="28"/>
          <w:szCs w:val="28"/>
        </w:rPr>
      </w:pPr>
    </w:p>
    <w:p w:rsidR="00CB3D97" w:rsidRDefault="00CB3D97" w:rsidP="00172A47">
      <w:pPr>
        <w:spacing w:line="276" w:lineRule="auto"/>
        <w:jc w:val="center"/>
        <w:rPr>
          <w:b/>
          <w:sz w:val="28"/>
          <w:szCs w:val="28"/>
        </w:rPr>
      </w:pPr>
    </w:p>
    <w:p w:rsidR="00CB3D97" w:rsidRDefault="00CB3D97" w:rsidP="008D2311">
      <w:pPr>
        <w:jc w:val="center"/>
        <w:rPr>
          <w:b/>
          <w:sz w:val="28"/>
          <w:szCs w:val="28"/>
        </w:rPr>
      </w:pPr>
    </w:p>
    <w:tbl>
      <w:tblPr>
        <w:tblStyle w:val="a8"/>
        <w:tblW w:w="9355" w:type="dxa"/>
        <w:tblInd w:w="392" w:type="dxa"/>
        <w:tblLook w:val="04A0"/>
      </w:tblPr>
      <w:tblGrid>
        <w:gridCol w:w="2578"/>
        <w:gridCol w:w="6777"/>
      </w:tblGrid>
      <w:tr w:rsidR="00C43F0A" w:rsidTr="00C43F0A">
        <w:trPr>
          <w:trHeight w:val="280"/>
        </w:trPr>
        <w:tc>
          <w:tcPr>
            <w:tcW w:w="9355" w:type="dxa"/>
            <w:gridSpan w:val="2"/>
          </w:tcPr>
          <w:p w:rsidR="00C43F0A" w:rsidRPr="00B17819" w:rsidRDefault="00C43F0A" w:rsidP="00462970">
            <w:pPr>
              <w:keepNext/>
              <w:jc w:val="center"/>
              <w:rPr>
                <w:b/>
                <w:sz w:val="26"/>
                <w:szCs w:val="26"/>
              </w:rPr>
            </w:pPr>
            <w:r w:rsidRPr="00BA116E">
              <w:rPr>
                <w:sz w:val="24"/>
                <w:szCs w:val="24"/>
              </w:rPr>
              <w:t>Раздел 4</w:t>
            </w:r>
          </w:p>
        </w:tc>
      </w:tr>
      <w:tr w:rsidR="00C43F0A" w:rsidTr="00C43F0A">
        <w:trPr>
          <w:trHeight w:val="301"/>
        </w:trPr>
        <w:tc>
          <w:tcPr>
            <w:tcW w:w="9355" w:type="dxa"/>
            <w:gridSpan w:val="2"/>
          </w:tcPr>
          <w:p w:rsidR="00C43F0A" w:rsidRPr="00B17819" w:rsidRDefault="00C43F0A" w:rsidP="00462970">
            <w:pPr>
              <w:jc w:val="center"/>
              <w:rPr>
                <w:b/>
                <w:sz w:val="26"/>
                <w:szCs w:val="26"/>
              </w:rPr>
            </w:pPr>
            <w:r w:rsidRPr="00B17819">
              <w:rPr>
                <w:b/>
                <w:sz w:val="26"/>
                <w:szCs w:val="26"/>
              </w:rPr>
              <w:t>План границ объекта</w:t>
            </w:r>
          </w:p>
        </w:tc>
      </w:tr>
      <w:tr w:rsidR="00C43F0A" w:rsidTr="00C43F0A">
        <w:trPr>
          <w:trHeight w:val="419"/>
        </w:trPr>
        <w:tc>
          <w:tcPr>
            <w:tcW w:w="9355" w:type="dxa"/>
            <w:gridSpan w:val="2"/>
          </w:tcPr>
          <w:p w:rsidR="00C43F0A" w:rsidRDefault="00C43F0A" w:rsidP="00462970">
            <w:pPr>
              <w:jc w:val="center"/>
              <w:rPr>
                <w:sz w:val="22"/>
                <w:szCs w:val="22"/>
              </w:rPr>
            </w:pPr>
          </w:p>
          <w:p w:rsidR="00C43F0A" w:rsidRDefault="00C43F0A" w:rsidP="00462970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>
                  <wp:extent cx="3200400" cy="3057525"/>
                  <wp:effectExtent l="19050" t="0" r="0" b="0"/>
                  <wp:docPr id="1" name="Рисунок 1" descr="\\File-srv\окзр\Родниковский район ПЗЗ_2\Парское сп\Парское панорама\ОДЗ-4\(1) 2000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File-srv\окзр\Родниковский район ПЗЗ_2\Парское сп\Парское панорама\ОДЗ-4\(1) 2000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3057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43F0A" w:rsidRDefault="00C43F0A" w:rsidP="00462970">
            <w:pPr>
              <w:jc w:val="center"/>
              <w:rPr>
                <w:sz w:val="22"/>
                <w:szCs w:val="22"/>
              </w:rPr>
            </w:pPr>
          </w:p>
          <w:p w:rsidR="00C43F0A" w:rsidRPr="00176375" w:rsidRDefault="00C43F0A" w:rsidP="00462970">
            <w:pPr>
              <w:jc w:val="center"/>
              <w:rPr>
                <w:sz w:val="22"/>
                <w:szCs w:val="22"/>
              </w:rPr>
            </w:pPr>
          </w:p>
          <w:p w:rsidR="00C43F0A" w:rsidRPr="00B17819" w:rsidRDefault="00C43F0A" w:rsidP="00462970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Масштаб 1 : 2</w:t>
            </w:r>
            <w:r w:rsidRPr="00B17819">
              <w:rPr>
                <w:b/>
                <w:sz w:val="24"/>
                <w:szCs w:val="24"/>
              </w:rPr>
              <w:t>000</w:t>
            </w:r>
          </w:p>
        </w:tc>
      </w:tr>
      <w:tr w:rsidR="00C43F0A" w:rsidTr="00C43F0A">
        <w:trPr>
          <w:trHeight w:val="302"/>
        </w:trPr>
        <w:tc>
          <w:tcPr>
            <w:tcW w:w="9355" w:type="dxa"/>
            <w:gridSpan w:val="2"/>
          </w:tcPr>
          <w:p w:rsidR="00C43F0A" w:rsidRPr="006872B7" w:rsidRDefault="00C43F0A" w:rsidP="00462970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>Используемые условные знаки и обозначения:</w:t>
            </w:r>
          </w:p>
        </w:tc>
      </w:tr>
      <w:tr w:rsidR="00C43F0A" w:rsidTr="00C43F0A">
        <w:trPr>
          <w:trHeight w:val="444"/>
        </w:trPr>
        <w:tc>
          <w:tcPr>
            <w:tcW w:w="2578" w:type="dxa"/>
          </w:tcPr>
          <w:p w:rsidR="00C43F0A" w:rsidRPr="006872B7" w:rsidRDefault="00C43F0A" w:rsidP="00462970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162050" cy="342900"/>
                  <wp:effectExtent l="19050" t="0" r="0" b="0"/>
                  <wp:docPr id="2" name="Рисунок 1" descr="\\File-srv\окзр\Родниковский район ПЗЗ_2\Каминское сп\Каминское СП панорама\ОДЗ-4\усл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File-srv\окзр\Родниковский район ПЗЗ_2\Каминское сп\Каминское СП панорама\ОДЗ-4\усл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050" cy="342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77" w:type="dxa"/>
          </w:tcPr>
          <w:p w:rsidR="00C43F0A" w:rsidRPr="006872B7" w:rsidRDefault="00C43F0A" w:rsidP="00462970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 xml:space="preserve">- граница </w:t>
            </w:r>
            <w:r>
              <w:rPr>
                <w:sz w:val="24"/>
                <w:szCs w:val="24"/>
              </w:rPr>
              <w:t>территориальной зоны</w:t>
            </w:r>
          </w:p>
        </w:tc>
      </w:tr>
      <w:tr w:rsidR="00C43F0A" w:rsidTr="00C43F0A">
        <w:trPr>
          <w:trHeight w:val="444"/>
        </w:trPr>
        <w:tc>
          <w:tcPr>
            <w:tcW w:w="2578" w:type="dxa"/>
          </w:tcPr>
          <w:p w:rsidR="00C43F0A" w:rsidRDefault="00C43F0A" w:rsidP="00462970">
            <w:pPr>
              <w:jc w:val="center"/>
              <w:rPr>
                <w:noProof/>
              </w:rPr>
            </w:pPr>
            <w:r>
              <w:rPr>
                <w:noProof/>
              </w:rPr>
              <w:t>__________</w:t>
            </w:r>
          </w:p>
        </w:tc>
        <w:tc>
          <w:tcPr>
            <w:tcW w:w="6777" w:type="dxa"/>
          </w:tcPr>
          <w:p w:rsidR="00C43F0A" w:rsidRPr="006872B7" w:rsidRDefault="00C43F0A" w:rsidP="0046297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границы земельных участков, учтенных в ЕГРН</w:t>
            </w:r>
          </w:p>
        </w:tc>
      </w:tr>
      <w:tr w:rsidR="00C43F0A" w:rsidTr="00C43F0A">
        <w:trPr>
          <w:trHeight w:val="452"/>
        </w:trPr>
        <w:tc>
          <w:tcPr>
            <w:tcW w:w="2578" w:type="dxa"/>
            <w:vAlign w:val="center"/>
          </w:tcPr>
          <w:p w:rsidR="00C43F0A" w:rsidRPr="006872B7" w:rsidRDefault="00C43F0A" w:rsidP="00462970">
            <w:pPr>
              <w:jc w:val="center"/>
              <w:rPr>
                <w:sz w:val="24"/>
                <w:szCs w:val="24"/>
              </w:rPr>
            </w:pPr>
            <w:r w:rsidRPr="006872B7">
              <w:rPr>
                <w:noProof/>
                <w:sz w:val="24"/>
                <w:szCs w:val="24"/>
              </w:rPr>
              <w:drawing>
                <wp:inline distT="0" distB="0" distL="0" distR="0">
                  <wp:extent cx="323850" cy="239395"/>
                  <wp:effectExtent l="19050" t="0" r="0" b="0"/>
                  <wp:docPr id="3" name="Рисунок 2" descr="\\File-srv\окзр\условные знаки\к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File-srv\окзр\условные знаки\к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" cy="239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872B7">
              <w:rPr>
                <w:sz w:val="24"/>
                <w:szCs w:val="24"/>
              </w:rPr>
              <w:t>1, 2, 3…</w:t>
            </w:r>
          </w:p>
        </w:tc>
        <w:tc>
          <w:tcPr>
            <w:tcW w:w="6777" w:type="dxa"/>
          </w:tcPr>
          <w:p w:rsidR="00C43F0A" w:rsidRPr="006872B7" w:rsidRDefault="00C43F0A" w:rsidP="00462970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 xml:space="preserve">- обозначение характерной точки границы </w:t>
            </w:r>
            <w:r>
              <w:rPr>
                <w:sz w:val="24"/>
                <w:szCs w:val="24"/>
              </w:rPr>
              <w:t>территориальной зоны</w:t>
            </w:r>
          </w:p>
        </w:tc>
      </w:tr>
      <w:tr w:rsidR="00C43F0A" w:rsidTr="00C43F0A">
        <w:trPr>
          <w:trHeight w:val="301"/>
        </w:trPr>
        <w:tc>
          <w:tcPr>
            <w:tcW w:w="2578" w:type="dxa"/>
            <w:vAlign w:val="center"/>
          </w:tcPr>
          <w:p w:rsidR="00C43F0A" w:rsidRPr="006872B7" w:rsidRDefault="00C43F0A" w:rsidP="00462970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1019175" cy="228600"/>
                  <wp:effectExtent l="19050" t="0" r="9525" b="0"/>
                  <wp:docPr id="4" name="Рисунок 2" descr="\\File-srv\окзр\Родниковский район ПЗЗ\От администрации\Родниковское гп\Текстовые и графические описания\гнп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File-srv\окзр\Родниковский район ПЗЗ\От администрации\Родниковское гп\Текстовые и графические описания\гнп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175" cy="228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77" w:type="dxa"/>
          </w:tcPr>
          <w:p w:rsidR="00C43F0A" w:rsidRPr="006872B7" w:rsidRDefault="00C43F0A" w:rsidP="00462970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 xml:space="preserve">- </w:t>
            </w:r>
            <w:r>
              <w:rPr>
                <w:sz w:val="24"/>
                <w:szCs w:val="24"/>
              </w:rPr>
              <w:t>граница населенного пункта</w:t>
            </w:r>
          </w:p>
        </w:tc>
      </w:tr>
      <w:tr w:rsidR="00C43F0A" w:rsidTr="00C43F0A">
        <w:trPr>
          <w:trHeight w:val="922"/>
        </w:trPr>
        <w:tc>
          <w:tcPr>
            <w:tcW w:w="9355" w:type="dxa"/>
            <w:gridSpan w:val="2"/>
          </w:tcPr>
          <w:p w:rsidR="00C43F0A" w:rsidRPr="006872B7" w:rsidRDefault="00C43F0A" w:rsidP="00462970">
            <w:pPr>
              <w:rPr>
                <w:sz w:val="24"/>
                <w:szCs w:val="24"/>
              </w:rPr>
            </w:pPr>
          </w:p>
          <w:p w:rsidR="00C43F0A" w:rsidRPr="006872B7" w:rsidRDefault="00C43F0A" w:rsidP="00462970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>Подпись ___________________________________ Дата «</w:t>
            </w:r>
            <w:r>
              <w:rPr>
                <w:sz w:val="24"/>
                <w:szCs w:val="24"/>
              </w:rPr>
              <w:t>26</w:t>
            </w:r>
            <w:r w:rsidRPr="006872B7">
              <w:rPr>
                <w:sz w:val="24"/>
                <w:szCs w:val="24"/>
              </w:rPr>
              <w:t xml:space="preserve">» </w:t>
            </w:r>
            <w:r>
              <w:rPr>
                <w:sz w:val="24"/>
                <w:szCs w:val="24"/>
              </w:rPr>
              <w:t>октября 2020</w:t>
            </w:r>
          </w:p>
          <w:p w:rsidR="00C43F0A" w:rsidRPr="006872B7" w:rsidRDefault="00C43F0A" w:rsidP="00462970">
            <w:pPr>
              <w:jc w:val="center"/>
            </w:pPr>
            <w:r w:rsidRPr="006872B7">
              <w:t>Место для оттиска печати лица, составившего описание местоположения границ объекта</w:t>
            </w:r>
          </w:p>
        </w:tc>
      </w:tr>
    </w:tbl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tbl>
      <w:tblPr>
        <w:tblStyle w:val="a8"/>
        <w:tblW w:w="9355" w:type="dxa"/>
        <w:tblInd w:w="392" w:type="dxa"/>
        <w:tblLook w:val="04A0"/>
      </w:tblPr>
      <w:tblGrid>
        <w:gridCol w:w="2578"/>
        <w:gridCol w:w="6777"/>
      </w:tblGrid>
      <w:tr w:rsidR="00C43F0A" w:rsidTr="00C43F0A">
        <w:trPr>
          <w:trHeight w:val="280"/>
        </w:trPr>
        <w:tc>
          <w:tcPr>
            <w:tcW w:w="9355" w:type="dxa"/>
            <w:gridSpan w:val="2"/>
          </w:tcPr>
          <w:p w:rsidR="00C43F0A" w:rsidRPr="00B17819" w:rsidRDefault="00C43F0A" w:rsidP="00462970">
            <w:pPr>
              <w:keepNext/>
              <w:jc w:val="center"/>
              <w:rPr>
                <w:b/>
                <w:sz w:val="26"/>
                <w:szCs w:val="26"/>
              </w:rPr>
            </w:pPr>
            <w:r w:rsidRPr="00BA116E">
              <w:rPr>
                <w:sz w:val="24"/>
                <w:szCs w:val="24"/>
              </w:rPr>
              <w:t>Раздел 4</w:t>
            </w:r>
          </w:p>
        </w:tc>
      </w:tr>
      <w:tr w:rsidR="00C43F0A" w:rsidTr="00C43F0A">
        <w:trPr>
          <w:trHeight w:val="301"/>
        </w:trPr>
        <w:tc>
          <w:tcPr>
            <w:tcW w:w="9355" w:type="dxa"/>
            <w:gridSpan w:val="2"/>
          </w:tcPr>
          <w:p w:rsidR="00C43F0A" w:rsidRPr="00B17819" w:rsidRDefault="00C43F0A" w:rsidP="00462970">
            <w:pPr>
              <w:jc w:val="center"/>
              <w:rPr>
                <w:b/>
                <w:sz w:val="26"/>
                <w:szCs w:val="26"/>
              </w:rPr>
            </w:pPr>
            <w:r w:rsidRPr="00B17819">
              <w:rPr>
                <w:b/>
                <w:sz w:val="26"/>
                <w:szCs w:val="26"/>
              </w:rPr>
              <w:t>План границ объекта</w:t>
            </w:r>
          </w:p>
        </w:tc>
      </w:tr>
      <w:tr w:rsidR="00C43F0A" w:rsidTr="00C43F0A">
        <w:trPr>
          <w:trHeight w:val="419"/>
        </w:trPr>
        <w:tc>
          <w:tcPr>
            <w:tcW w:w="9355" w:type="dxa"/>
            <w:gridSpan w:val="2"/>
          </w:tcPr>
          <w:p w:rsidR="00C43F0A" w:rsidRDefault="00C43F0A" w:rsidP="00462970">
            <w:pPr>
              <w:jc w:val="center"/>
              <w:rPr>
                <w:sz w:val="22"/>
                <w:szCs w:val="22"/>
              </w:rPr>
            </w:pPr>
          </w:p>
          <w:p w:rsidR="00C43F0A" w:rsidRDefault="00C43F0A" w:rsidP="00462970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>
                  <wp:extent cx="3876675" cy="3400425"/>
                  <wp:effectExtent l="19050" t="0" r="9525" b="0"/>
                  <wp:docPr id="8" name="Рисунок 2" descr="\\File-srv\окзр\Родниковский район ПЗЗ_2\Парское сп\Парское панорама\ОДЗ-4\(2) 2000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File-srv\окзр\Родниковский район ПЗЗ_2\Парское сп\Парское панорама\ОДЗ-4\(2) 2000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76675" cy="3400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43F0A" w:rsidRDefault="00C43F0A" w:rsidP="00462970">
            <w:pPr>
              <w:jc w:val="center"/>
              <w:rPr>
                <w:sz w:val="22"/>
                <w:szCs w:val="22"/>
              </w:rPr>
            </w:pPr>
          </w:p>
          <w:p w:rsidR="00C43F0A" w:rsidRDefault="00C43F0A" w:rsidP="00462970">
            <w:pPr>
              <w:jc w:val="center"/>
              <w:rPr>
                <w:sz w:val="22"/>
                <w:szCs w:val="22"/>
              </w:rPr>
            </w:pPr>
          </w:p>
          <w:p w:rsidR="00C43F0A" w:rsidRPr="00B17819" w:rsidRDefault="00C43F0A" w:rsidP="00462970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Масштаб 1 : 2</w:t>
            </w:r>
            <w:r w:rsidRPr="00B17819">
              <w:rPr>
                <w:b/>
                <w:sz w:val="24"/>
                <w:szCs w:val="24"/>
              </w:rPr>
              <w:t>000</w:t>
            </w:r>
          </w:p>
        </w:tc>
      </w:tr>
      <w:tr w:rsidR="00C43F0A" w:rsidTr="00C43F0A">
        <w:trPr>
          <w:trHeight w:val="302"/>
        </w:trPr>
        <w:tc>
          <w:tcPr>
            <w:tcW w:w="9355" w:type="dxa"/>
            <w:gridSpan w:val="2"/>
          </w:tcPr>
          <w:p w:rsidR="00C43F0A" w:rsidRPr="006872B7" w:rsidRDefault="00C43F0A" w:rsidP="00462970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>Используемые условные знаки и обозначения:</w:t>
            </w:r>
          </w:p>
        </w:tc>
      </w:tr>
      <w:tr w:rsidR="00C43F0A" w:rsidTr="00C43F0A">
        <w:trPr>
          <w:trHeight w:val="444"/>
        </w:trPr>
        <w:tc>
          <w:tcPr>
            <w:tcW w:w="2578" w:type="dxa"/>
          </w:tcPr>
          <w:p w:rsidR="00C43F0A" w:rsidRPr="006872B7" w:rsidRDefault="00C43F0A" w:rsidP="00462970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162050" cy="342900"/>
                  <wp:effectExtent l="19050" t="0" r="0" b="0"/>
                  <wp:docPr id="5" name="Рисунок 1" descr="\\File-srv\окзр\Родниковский район ПЗЗ_2\Каминское сп\Каминское СП панорама\ОДЗ-4\усл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File-srv\окзр\Родниковский район ПЗЗ_2\Каминское сп\Каминское СП панорама\ОДЗ-4\усл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050" cy="342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77" w:type="dxa"/>
          </w:tcPr>
          <w:p w:rsidR="00C43F0A" w:rsidRPr="006872B7" w:rsidRDefault="00C43F0A" w:rsidP="00462970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 xml:space="preserve">- граница </w:t>
            </w:r>
            <w:r>
              <w:rPr>
                <w:sz w:val="24"/>
                <w:szCs w:val="24"/>
              </w:rPr>
              <w:t>территориальной зоны</w:t>
            </w:r>
          </w:p>
        </w:tc>
      </w:tr>
      <w:tr w:rsidR="00C43F0A" w:rsidTr="00C43F0A">
        <w:trPr>
          <w:trHeight w:val="444"/>
        </w:trPr>
        <w:tc>
          <w:tcPr>
            <w:tcW w:w="2578" w:type="dxa"/>
          </w:tcPr>
          <w:p w:rsidR="00C43F0A" w:rsidRDefault="00C43F0A" w:rsidP="00462970">
            <w:pPr>
              <w:jc w:val="center"/>
              <w:rPr>
                <w:noProof/>
              </w:rPr>
            </w:pPr>
            <w:r>
              <w:rPr>
                <w:noProof/>
              </w:rPr>
              <w:t>__________</w:t>
            </w:r>
          </w:p>
        </w:tc>
        <w:tc>
          <w:tcPr>
            <w:tcW w:w="6777" w:type="dxa"/>
          </w:tcPr>
          <w:p w:rsidR="00C43F0A" w:rsidRPr="006872B7" w:rsidRDefault="00C43F0A" w:rsidP="0046297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границы земельных участков, учтенных в ЕГРН</w:t>
            </w:r>
          </w:p>
        </w:tc>
      </w:tr>
      <w:tr w:rsidR="00C43F0A" w:rsidTr="00C43F0A">
        <w:trPr>
          <w:trHeight w:val="452"/>
        </w:trPr>
        <w:tc>
          <w:tcPr>
            <w:tcW w:w="2578" w:type="dxa"/>
            <w:vAlign w:val="center"/>
          </w:tcPr>
          <w:p w:rsidR="00C43F0A" w:rsidRPr="006872B7" w:rsidRDefault="00C43F0A" w:rsidP="00462970">
            <w:pPr>
              <w:jc w:val="center"/>
              <w:rPr>
                <w:sz w:val="24"/>
                <w:szCs w:val="24"/>
              </w:rPr>
            </w:pPr>
            <w:r w:rsidRPr="006872B7">
              <w:rPr>
                <w:noProof/>
                <w:sz w:val="24"/>
                <w:szCs w:val="24"/>
              </w:rPr>
              <w:drawing>
                <wp:inline distT="0" distB="0" distL="0" distR="0">
                  <wp:extent cx="323850" cy="239395"/>
                  <wp:effectExtent l="19050" t="0" r="0" b="0"/>
                  <wp:docPr id="7" name="Рисунок 2" descr="\\File-srv\окзр\условные знаки\к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File-srv\окзр\условные знаки\к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" cy="239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872B7">
              <w:rPr>
                <w:sz w:val="24"/>
                <w:szCs w:val="24"/>
              </w:rPr>
              <w:t>1, 2, 3…</w:t>
            </w:r>
          </w:p>
        </w:tc>
        <w:tc>
          <w:tcPr>
            <w:tcW w:w="6777" w:type="dxa"/>
          </w:tcPr>
          <w:p w:rsidR="00C43F0A" w:rsidRPr="006872B7" w:rsidRDefault="00C43F0A" w:rsidP="00462970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 xml:space="preserve">- обозначение характерной точки границы </w:t>
            </w:r>
            <w:r>
              <w:rPr>
                <w:sz w:val="24"/>
                <w:szCs w:val="24"/>
              </w:rPr>
              <w:t>территориальной зоны</w:t>
            </w:r>
          </w:p>
        </w:tc>
      </w:tr>
      <w:tr w:rsidR="00C43F0A" w:rsidTr="00C43F0A">
        <w:trPr>
          <w:trHeight w:val="301"/>
        </w:trPr>
        <w:tc>
          <w:tcPr>
            <w:tcW w:w="2578" w:type="dxa"/>
            <w:vAlign w:val="center"/>
          </w:tcPr>
          <w:p w:rsidR="00C43F0A" w:rsidRPr="006872B7" w:rsidRDefault="00C43F0A" w:rsidP="00462970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1019175" cy="228600"/>
                  <wp:effectExtent l="19050" t="0" r="9525" b="0"/>
                  <wp:docPr id="16" name="Рисунок 2" descr="\\File-srv\окзр\Родниковский район ПЗЗ\От администрации\Родниковское гп\Текстовые и графические описания\гнп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File-srv\окзр\Родниковский район ПЗЗ\От администрации\Родниковское гп\Текстовые и графические описания\гнп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175" cy="228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77" w:type="dxa"/>
          </w:tcPr>
          <w:p w:rsidR="00C43F0A" w:rsidRPr="006872B7" w:rsidRDefault="00C43F0A" w:rsidP="00462970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 xml:space="preserve">- </w:t>
            </w:r>
            <w:r>
              <w:rPr>
                <w:sz w:val="24"/>
                <w:szCs w:val="24"/>
              </w:rPr>
              <w:t>граница населенного пункта</w:t>
            </w:r>
          </w:p>
        </w:tc>
      </w:tr>
      <w:tr w:rsidR="00C43F0A" w:rsidTr="00C43F0A">
        <w:trPr>
          <w:trHeight w:val="922"/>
        </w:trPr>
        <w:tc>
          <w:tcPr>
            <w:tcW w:w="9355" w:type="dxa"/>
            <w:gridSpan w:val="2"/>
          </w:tcPr>
          <w:p w:rsidR="00C43F0A" w:rsidRPr="006872B7" w:rsidRDefault="00C43F0A" w:rsidP="00462970">
            <w:pPr>
              <w:rPr>
                <w:sz w:val="24"/>
                <w:szCs w:val="24"/>
              </w:rPr>
            </w:pPr>
          </w:p>
          <w:p w:rsidR="00C43F0A" w:rsidRPr="006872B7" w:rsidRDefault="00C43F0A" w:rsidP="00462970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>Подпись ___________________________________ Дата «</w:t>
            </w:r>
            <w:r>
              <w:rPr>
                <w:sz w:val="24"/>
                <w:szCs w:val="24"/>
              </w:rPr>
              <w:t>26</w:t>
            </w:r>
            <w:r w:rsidRPr="006872B7">
              <w:rPr>
                <w:sz w:val="24"/>
                <w:szCs w:val="24"/>
              </w:rPr>
              <w:t xml:space="preserve">» </w:t>
            </w:r>
            <w:r>
              <w:rPr>
                <w:sz w:val="24"/>
                <w:szCs w:val="24"/>
              </w:rPr>
              <w:t>октября 2020</w:t>
            </w:r>
          </w:p>
          <w:p w:rsidR="00C43F0A" w:rsidRPr="006872B7" w:rsidRDefault="00C43F0A" w:rsidP="00462970">
            <w:pPr>
              <w:jc w:val="center"/>
            </w:pPr>
            <w:r w:rsidRPr="006872B7">
              <w:t>Место для оттиска печати лица, составившего описание местоположения границ объекта</w:t>
            </w:r>
          </w:p>
        </w:tc>
      </w:tr>
    </w:tbl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tbl>
      <w:tblPr>
        <w:tblStyle w:val="a8"/>
        <w:tblW w:w="9355" w:type="dxa"/>
        <w:tblInd w:w="392" w:type="dxa"/>
        <w:tblLook w:val="04A0"/>
      </w:tblPr>
      <w:tblGrid>
        <w:gridCol w:w="2578"/>
        <w:gridCol w:w="6777"/>
      </w:tblGrid>
      <w:tr w:rsidR="00C43F0A" w:rsidTr="00C43F0A">
        <w:trPr>
          <w:trHeight w:val="280"/>
        </w:trPr>
        <w:tc>
          <w:tcPr>
            <w:tcW w:w="9355" w:type="dxa"/>
            <w:gridSpan w:val="2"/>
          </w:tcPr>
          <w:p w:rsidR="00C43F0A" w:rsidRPr="00B17819" w:rsidRDefault="00C43F0A" w:rsidP="00462970">
            <w:pPr>
              <w:keepNext/>
              <w:jc w:val="center"/>
              <w:rPr>
                <w:b/>
                <w:sz w:val="26"/>
                <w:szCs w:val="26"/>
              </w:rPr>
            </w:pPr>
            <w:r w:rsidRPr="00BA116E">
              <w:rPr>
                <w:sz w:val="24"/>
                <w:szCs w:val="24"/>
              </w:rPr>
              <w:t>Раздел 4</w:t>
            </w:r>
          </w:p>
        </w:tc>
      </w:tr>
      <w:tr w:rsidR="00C43F0A" w:rsidTr="00C43F0A">
        <w:trPr>
          <w:trHeight w:val="301"/>
        </w:trPr>
        <w:tc>
          <w:tcPr>
            <w:tcW w:w="9355" w:type="dxa"/>
            <w:gridSpan w:val="2"/>
          </w:tcPr>
          <w:p w:rsidR="00C43F0A" w:rsidRPr="00B17819" w:rsidRDefault="00C43F0A" w:rsidP="00462970">
            <w:pPr>
              <w:jc w:val="center"/>
              <w:rPr>
                <w:b/>
                <w:sz w:val="26"/>
                <w:szCs w:val="26"/>
              </w:rPr>
            </w:pPr>
            <w:r w:rsidRPr="00B17819">
              <w:rPr>
                <w:b/>
                <w:sz w:val="26"/>
                <w:szCs w:val="26"/>
              </w:rPr>
              <w:t>План границ объекта</w:t>
            </w:r>
          </w:p>
        </w:tc>
      </w:tr>
      <w:tr w:rsidR="00C43F0A" w:rsidTr="00C43F0A">
        <w:trPr>
          <w:trHeight w:val="419"/>
        </w:trPr>
        <w:tc>
          <w:tcPr>
            <w:tcW w:w="9355" w:type="dxa"/>
            <w:gridSpan w:val="2"/>
          </w:tcPr>
          <w:p w:rsidR="00C43F0A" w:rsidRDefault="00C43F0A" w:rsidP="00462970">
            <w:pPr>
              <w:jc w:val="center"/>
              <w:rPr>
                <w:sz w:val="22"/>
                <w:szCs w:val="22"/>
              </w:rPr>
            </w:pPr>
          </w:p>
          <w:p w:rsidR="00C43F0A" w:rsidRDefault="00C43F0A" w:rsidP="00462970">
            <w:pPr>
              <w:jc w:val="center"/>
              <w:rPr>
                <w:sz w:val="22"/>
                <w:szCs w:val="22"/>
              </w:rPr>
            </w:pPr>
          </w:p>
          <w:p w:rsidR="00C43F0A" w:rsidRDefault="00C43F0A" w:rsidP="00462970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>
                  <wp:extent cx="3762375" cy="3209925"/>
                  <wp:effectExtent l="19050" t="0" r="9525" b="0"/>
                  <wp:docPr id="9" name="Рисунок 3" descr="\\File-srv\окзр\Родниковский район ПЗЗ_2\Парское сп\Парское панорама\ОДЗ-4\(3) 2000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\\File-srv\окзр\Родниковский район ПЗЗ_2\Парское сп\Парское панорама\ОДЗ-4\(3) 2000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2375" cy="3209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43F0A" w:rsidRDefault="00C43F0A" w:rsidP="00462970">
            <w:pPr>
              <w:jc w:val="center"/>
              <w:rPr>
                <w:sz w:val="22"/>
                <w:szCs w:val="22"/>
              </w:rPr>
            </w:pPr>
          </w:p>
          <w:p w:rsidR="00C43F0A" w:rsidRPr="00176375" w:rsidRDefault="00C43F0A" w:rsidP="00462970">
            <w:pPr>
              <w:jc w:val="center"/>
              <w:rPr>
                <w:sz w:val="22"/>
                <w:szCs w:val="22"/>
              </w:rPr>
            </w:pPr>
          </w:p>
          <w:p w:rsidR="00C43F0A" w:rsidRPr="00B17819" w:rsidRDefault="00C43F0A" w:rsidP="00462970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Масштаб 1 : 2</w:t>
            </w:r>
            <w:r w:rsidRPr="00B17819">
              <w:rPr>
                <w:b/>
                <w:sz w:val="24"/>
                <w:szCs w:val="24"/>
              </w:rPr>
              <w:t>000</w:t>
            </w:r>
          </w:p>
        </w:tc>
      </w:tr>
      <w:tr w:rsidR="00C43F0A" w:rsidTr="00C43F0A">
        <w:trPr>
          <w:trHeight w:val="302"/>
        </w:trPr>
        <w:tc>
          <w:tcPr>
            <w:tcW w:w="9355" w:type="dxa"/>
            <w:gridSpan w:val="2"/>
          </w:tcPr>
          <w:p w:rsidR="00C43F0A" w:rsidRPr="006872B7" w:rsidRDefault="00C43F0A" w:rsidP="00462970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>Используемые условные знаки и обозначения:</w:t>
            </w:r>
          </w:p>
        </w:tc>
      </w:tr>
      <w:tr w:rsidR="00C43F0A" w:rsidTr="00C43F0A">
        <w:trPr>
          <w:trHeight w:val="444"/>
        </w:trPr>
        <w:tc>
          <w:tcPr>
            <w:tcW w:w="2578" w:type="dxa"/>
          </w:tcPr>
          <w:p w:rsidR="00C43F0A" w:rsidRPr="006872B7" w:rsidRDefault="00C43F0A" w:rsidP="00462970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162050" cy="342900"/>
                  <wp:effectExtent l="19050" t="0" r="0" b="0"/>
                  <wp:docPr id="17" name="Рисунок 1" descr="\\File-srv\окзр\Родниковский район ПЗЗ_2\Каминское сп\Каминское СП панорама\ОДЗ-4\усл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File-srv\окзр\Родниковский район ПЗЗ_2\Каминское сп\Каминское СП панорама\ОДЗ-4\усл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050" cy="342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77" w:type="dxa"/>
          </w:tcPr>
          <w:p w:rsidR="00C43F0A" w:rsidRPr="006872B7" w:rsidRDefault="00C43F0A" w:rsidP="00462970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 xml:space="preserve">- граница </w:t>
            </w:r>
            <w:r>
              <w:rPr>
                <w:sz w:val="24"/>
                <w:szCs w:val="24"/>
              </w:rPr>
              <w:t>территориальной зоны</w:t>
            </w:r>
          </w:p>
        </w:tc>
      </w:tr>
      <w:tr w:rsidR="00C43F0A" w:rsidTr="00C43F0A">
        <w:trPr>
          <w:trHeight w:val="444"/>
        </w:trPr>
        <w:tc>
          <w:tcPr>
            <w:tcW w:w="2578" w:type="dxa"/>
          </w:tcPr>
          <w:p w:rsidR="00C43F0A" w:rsidRDefault="00C43F0A" w:rsidP="00462970">
            <w:pPr>
              <w:jc w:val="center"/>
              <w:rPr>
                <w:noProof/>
              </w:rPr>
            </w:pPr>
            <w:r>
              <w:rPr>
                <w:noProof/>
              </w:rPr>
              <w:t>__________</w:t>
            </w:r>
          </w:p>
        </w:tc>
        <w:tc>
          <w:tcPr>
            <w:tcW w:w="6777" w:type="dxa"/>
          </w:tcPr>
          <w:p w:rsidR="00C43F0A" w:rsidRPr="006872B7" w:rsidRDefault="00C43F0A" w:rsidP="0046297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границы земельных участков, учтенных в ЕГРН</w:t>
            </w:r>
          </w:p>
        </w:tc>
      </w:tr>
      <w:tr w:rsidR="00C43F0A" w:rsidTr="00C43F0A">
        <w:trPr>
          <w:trHeight w:val="452"/>
        </w:trPr>
        <w:tc>
          <w:tcPr>
            <w:tcW w:w="2578" w:type="dxa"/>
            <w:vAlign w:val="center"/>
          </w:tcPr>
          <w:p w:rsidR="00C43F0A" w:rsidRPr="006872B7" w:rsidRDefault="00C43F0A" w:rsidP="00462970">
            <w:pPr>
              <w:jc w:val="center"/>
              <w:rPr>
                <w:sz w:val="24"/>
                <w:szCs w:val="24"/>
              </w:rPr>
            </w:pPr>
            <w:r w:rsidRPr="006872B7">
              <w:rPr>
                <w:noProof/>
                <w:sz w:val="24"/>
                <w:szCs w:val="24"/>
              </w:rPr>
              <w:drawing>
                <wp:inline distT="0" distB="0" distL="0" distR="0">
                  <wp:extent cx="323850" cy="239395"/>
                  <wp:effectExtent l="19050" t="0" r="0" b="0"/>
                  <wp:docPr id="18" name="Рисунок 2" descr="\\File-srv\окзр\условные знаки\к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File-srv\окзр\условные знаки\к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" cy="239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872B7">
              <w:rPr>
                <w:sz w:val="24"/>
                <w:szCs w:val="24"/>
              </w:rPr>
              <w:t>1, 2, 3…</w:t>
            </w:r>
          </w:p>
        </w:tc>
        <w:tc>
          <w:tcPr>
            <w:tcW w:w="6777" w:type="dxa"/>
          </w:tcPr>
          <w:p w:rsidR="00C43F0A" w:rsidRPr="006872B7" w:rsidRDefault="00C43F0A" w:rsidP="00462970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 xml:space="preserve">- обозначение характерной точки границы </w:t>
            </w:r>
            <w:r>
              <w:rPr>
                <w:sz w:val="24"/>
                <w:szCs w:val="24"/>
              </w:rPr>
              <w:t>территориальной зоны</w:t>
            </w:r>
          </w:p>
        </w:tc>
      </w:tr>
      <w:tr w:rsidR="00C43F0A" w:rsidTr="00C43F0A">
        <w:trPr>
          <w:trHeight w:val="301"/>
        </w:trPr>
        <w:tc>
          <w:tcPr>
            <w:tcW w:w="2578" w:type="dxa"/>
            <w:vAlign w:val="center"/>
          </w:tcPr>
          <w:p w:rsidR="00C43F0A" w:rsidRPr="006872B7" w:rsidRDefault="00C43F0A" w:rsidP="00462970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1019175" cy="228600"/>
                  <wp:effectExtent l="19050" t="0" r="9525" b="0"/>
                  <wp:docPr id="19" name="Рисунок 2" descr="\\File-srv\окзр\Родниковский район ПЗЗ\От администрации\Родниковское гп\Текстовые и графические описания\гнп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File-srv\окзр\Родниковский район ПЗЗ\От администрации\Родниковское гп\Текстовые и графические описания\гнп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175" cy="228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77" w:type="dxa"/>
          </w:tcPr>
          <w:p w:rsidR="00C43F0A" w:rsidRPr="006872B7" w:rsidRDefault="00C43F0A" w:rsidP="00462970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 xml:space="preserve">- </w:t>
            </w:r>
            <w:r>
              <w:rPr>
                <w:sz w:val="24"/>
                <w:szCs w:val="24"/>
              </w:rPr>
              <w:t>граница населенного пункта</w:t>
            </w:r>
          </w:p>
        </w:tc>
      </w:tr>
      <w:tr w:rsidR="00C43F0A" w:rsidTr="00C43F0A">
        <w:trPr>
          <w:trHeight w:val="922"/>
        </w:trPr>
        <w:tc>
          <w:tcPr>
            <w:tcW w:w="9355" w:type="dxa"/>
            <w:gridSpan w:val="2"/>
          </w:tcPr>
          <w:p w:rsidR="00C43F0A" w:rsidRPr="006872B7" w:rsidRDefault="00C43F0A" w:rsidP="00462970">
            <w:pPr>
              <w:rPr>
                <w:sz w:val="24"/>
                <w:szCs w:val="24"/>
              </w:rPr>
            </w:pPr>
          </w:p>
          <w:p w:rsidR="00C43F0A" w:rsidRPr="006872B7" w:rsidRDefault="00C43F0A" w:rsidP="00462970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>Подпись ___________________________________ Дата «</w:t>
            </w:r>
            <w:r>
              <w:rPr>
                <w:sz w:val="24"/>
                <w:szCs w:val="24"/>
              </w:rPr>
              <w:t>26</w:t>
            </w:r>
            <w:r w:rsidRPr="006872B7">
              <w:rPr>
                <w:sz w:val="24"/>
                <w:szCs w:val="24"/>
              </w:rPr>
              <w:t xml:space="preserve">» </w:t>
            </w:r>
            <w:r>
              <w:rPr>
                <w:sz w:val="24"/>
                <w:szCs w:val="24"/>
              </w:rPr>
              <w:t>октября 2020</w:t>
            </w:r>
          </w:p>
          <w:p w:rsidR="00C43F0A" w:rsidRPr="006872B7" w:rsidRDefault="00C43F0A" w:rsidP="00462970">
            <w:pPr>
              <w:jc w:val="center"/>
            </w:pPr>
            <w:r w:rsidRPr="006872B7">
              <w:t>Место для оттиска печати лица, составившего описание местоположения границ объекта</w:t>
            </w:r>
          </w:p>
        </w:tc>
      </w:tr>
    </w:tbl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tbl>
      <w:tblPr>
        <w:tblStyle w:val="a8"/>
        <w:tblW w:w="9355" w:type="dxa"/>
        <w:tblInd w:w="392" w:type="dxa"/>
        <w:tblLook w:val="04A0"/>
      </w:tblPr>
      <w:tblGrid>
        <w:gridCol w:w="2578"/>
        <w:gridCol w:w="6777"/>
      </w:tblGrid>
      <w:tr w:rsidR="00C43F0A" w:rsidTr="00C43F0A">
        <w:trPr>
          <w:trHeight w:val="280"/>
        </w:trPr>
        <w:tc>
          <w:tcPr>
            <w:tcW w:w="9355" w:type="dxa"/>
            <w:gridSpan w:val="2"/>
          </w:tcPr>
          <w:p w:rsidR="00C43F0A" w:rsidRPr="00B17819" w:rsidRDefault="00C43F0A" w:rsidP="00462970">
            <w:pPr>
              <w:keepNext/>
              <w:jc w:val="center"/>
              <w:rPr>
                <w:b/>
                <w:sz w:val="26"/>
                <w:szCs w:val="26"/>
              </w:rPr>
            </w:pPr>
            <w:r w:rsidRPr="00BA116E">
              <w:rPr>
                <w:sz w:val="24"/>
                <w:szCs w:val="24"/>
              </w:rPr>
              <w:lastRenderedPageBreak/>
              <w:t>Раздел 4</w:t>
            </w:r>
          </w:p>
        </w:tc>
      </w:tr>
      <w:tr w:rsidR="00C43F0A" w:rsidTr="00C43F0A">
        <w:trPr>
          <w:trHeight w:val="301"/>
        </w:trPr>
        <w:tc>
          <w:tcPr>
            <w:tcW w:w="9355" w:type="dxa"/>
            <w:gridSpan w:val="2"/>
          </w:tcPr>
          <w:p w:rsidR="00C43F0A" w:rsidRPr="00B17819" w:rsidRDefault="00C43F0A" w:rsidP="00462970">
            <w:pPr>
              <w:jc w:val="center"/>
              <w:rPr>
                <w:b/>
                <w:sz w:val="26"/>
                <w:szCs w:val="26"/>
              </w:rPr>
            </w:pPr>
            <w:r w:rsidRPr="00B17819">
              <w:rPr>
                <w:b/>
                <w:sz w:val="26"/>
                <w:szCs w:val="26"/>
              </w:rPr>
              <w:t>План границ объекта</w:t>
            </w:r>
          </w:p>
        </w:tc>
      </w:tr>
      <w:tr w:rsidR="00C43F0A" w:rsidTr="00C43F0A">
        <w:trPr>
          <w:trHeight w:val="419"/>
        </w:trPr>
        <w:tc>
          <w:tcPr>
            <w:tcW w:w="9355" w:type="dxa"/>
            <w:gridSpan w:val="2"/>
          </w:tcPr>
          <w:p w:rsidR="00C43F0A" w:rsidRDefault="00C43F0A" w:rsidP="00462970">
            <w:pPr>
              <w:jc w:val="center"/>
              <w:rPr>
                <w:sz w:val="22"/>
                <w:szCs w:val="22"/>
              </w:rPr>
            </w:pPr>
          </w:p>
          <w:p w:rsidR="00C43F0A" w:rsidRDefault="00C43F0A" w:rsidP="00462970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>
                  <wp:extent cx="4419600" cy="3257550"/>
                  <wp:effectExtent l="19050" t="0" r="0" b="0"/>
                  <wp:docPr id="10" name="Рисунок 4" descr="\\File-srv\окзр\Родниковский район ПЗЗ_2\Парское сп\Парское панорама\ОДЗ-4\(4) 2000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\\File-srv\окзр\Родниковский район ПЗЗ_2\Парское сп\Парское панорама\ОДЗ-4\(4) 2000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9600" cy="3257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43F0A" w:rsidRDefault="00C43F0A" w:rsidP="00462970">
            <w:pPr>
              <w:jc w:val="center"/>
              <w:rPr>
                <w:sz w:val="22"/>
                <w:szCs w:val="22"/>
              </w:rPr>
            </w:pPr>
          </w:p>
          <w:p w:rsidR="00C43F0A" w:rsidRPr="00176375" w:rsidRDefault="00C43F0A" w:rsidP="00462970">
            <w:pPr>
              <w:jc w:val="center"/>
              <w:rPr>
                <w:sz w:val="22"/>
                <w:szCs w:val="22"/>
              </w:rPr>
            </w:pPr>
          </w:p>
          <w:p w:rsidR="00C43F0A" w:rsidRPr="00B17819" w:rsidRDefault="00C43F0A" w:rsidP="00462970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Масштаб 1 : 2</w:t>
            </w:r>
            <w:r w:rsidRPr="00B17819">
              <w:rPr>
                <w:b/>
                <w:sz w:val="24"/>
                <w:szCs w:val="24"/>
              </w:rPr>
              <w:t>000</w:t>
            </w:r>
          </w:p>
        </w:tc>
      </w:tr>
      <w:tr w:rsidR="00C43F0A" w:rsidTr="00C43F0A">
        <w:trPr>
          <w:trHeight w:val="302"/>
        </w:trPr>
        <w:tc>
          <w:tcPr>
            <w:tcW w:w="9355" w:type="dxa"/>
            <w:gridSpan w:val="2"/>
          </w:tcPr>
          <w:p w:rsidR="00C43F0A" w:rsidRPr="006872B7" w:rsidRDefault="00C43F0A" w:rsidP="00462970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>Используемые условные знаки и обозначения:</w:t>
            </w:r>
          </w:p>
        </w:tc>
      </w:tr>
      <w:tr w:rsidR="00C43F0A" w:rsidTr="00C43F0A">
        <w:trPr>
          <w:trHeight w:val="444"/>
        </w:trPr>
        <w:tc>
          <w:tcPr>
            <w:tcW w:w="2578" w:type="dxa"/>
          </w:tcPr>
          <w:p w:rsidR="00C43F0A" w:rsidRPr="006872B7" w:rsidRDefault="00C43F0A" w:rsidP="00462970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162050" cy="342900"/>
                  <wp:effectExtent l="19050" t="0" r="0" b="0"/>
                  <wp:docPr id="21" name="Рисунок 1" descr="\\File-srv\окзр\Родниковский район ПЗЗ_2\Каминское сп\Каминское СП панорама\ОДЗ-4\усл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File-srv\окзр\Родниковский район ПЗЗ_2\Каминское сп\Каминское СП панорама\ОДЗ-4\усл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050" cy="342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77" w:type="dxa"/>
          </w:tcPr>
          <w:p w:rsidR="00C43F0A" w:rsidRPr="006872B7" w:rsidRDefault="00C43F0A" w:rsidP="00462970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 xml:space="preserve">- граница </w:t>
            </w:r>
            <w:r>
              <w:rPr>
                <w:sz w:val="24"/>
                <w:szCs w:val="24"/>
              </w:rPr>
              <w:t>территориальной зоны</w:t>
            </w:r>
          </w:p>
        </w:tc>
      </w:tr>
      <w:tr w:rsidR="00C43F0A" w:rsidTr="00C43F0A">
        <w:trPr>
          <w:trHeight w:val="444"/>
        </w:trPr>
        <w:tc>
          <w:tcPr>
            <w:tcW w:w="2578" w:type="dxa"/>
          </w:tcPr>
          <w:p w:rsidR="00C43F0A" w:rsidRDefault="00C43F0A" w:rsidP="00462970">
            <w:pPr>
              <w:jc w:val="center"/>
              <w:rPr>
                <w:noProof/>
              </w:rPr>
            </w:pPr>
            <w:r>
              <w:rPr>
                <w:noProof/>
              </w:rPr>
              <w:t>__________</w:t>
            </w:r>
          </w:p>
        </w:tc>
        <w:tc>
          <w:tcPr>
            <w:tcW w:w="6777" w:type="dxa"/>
          </w:tcPr>
          <w:p w:rsidR="00C43F0A" w:rsidRPr="006872B7" w:rsidRDefault="00C43F0A" w:rsidP="0046297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границы земельных участков, учтенных в ЕГРН</w:t>
            </w:r>
          </w:p>
        </w:tc>
      </w:tr>
      <w:tr w:rsidR="00C43F0A" w:rsidTr="00C43F0A">
        <w:trPr>
          <w:trHeight w:val="452"/>
        </w:trPr>
        <w:tc>
          <w:tcPr>
            <w:tcW w:w="2578" w:type="dxa"/>
            <w:vAlign w:val="center"/>
          </w:tcPr>
          <w:p w:rsidR="00C43F0A" w:rsidRPr="006872B7" w:rsidRDefault="00C43F0A" w:rsidP="00462970">
            <w:pPr>
              <w:jc w:val="center"/>
              <w:rPr>
                <w:sz w:val="24"/>
                <w:szCs w:val="24"/>
              </w:rPr>
            </w:pPr>
            <w:r w:rsidRPr="006872B7">
              <w:rPr>
                <w:noProof/>
                <w:sz w:val="24"/>
                <w:szCs w:val="24"/>
              </w:rPr>
              <w:drawing>
                <wp:inline distT="0" distB="0" distL="0" distR="0">
                  <wp:extent cx="323850" cy="239395"/>
                  <wp:effectExtent l="19050" t="0" r="0" b="0"/>
                  <wp:docPr id="22" name="Рисунок 2" descr="\\File-srv\окзр\условные знаки\к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File-srv\окзр\условные знаки\к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" cy="239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872B7">
              <w:rPr>
                <w:sz w:val="24"/>
                <w:szCs w:val="24"/>
              </w:rPr>
              <w:t>1, 2, 3…</w:t>
            </w:r>
          </w:p>
        </w:tc>
        <w:tc>
          <w:tcPr>
            <w:tcW w:w="6777" w:type="dxa"/>
          </w:tcPr>
          <w:p w:rsidR="00C43F0A" w:rsidRPr="006872B7" w:rsidRDefault="00C43F0A" w:rsidP="00462970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 xml:space="preserve">- обозначение характерной точки границы </w:t>
            </w:r>
            <w:r>
              <w:rPr>
                <w:sz w:val="24"/>
                <w:szCs w:val="24"/>
              </w:rPr>
              <w:t>территориальной зоны</w:t>
            </w:r>
          </w:p>
        </w:tc>
      </w:tr>
      <w:tr w:rsidR="00C43F0A" w:rsidTr="00C43F0A">
        <w:trPr>
          <w:trHeight w:val="301"/>
        </w:trPr>
        <w:tc>
          <w:tcPr>
            <w:tcW w:w="2578" w:type="dxa"/>
            <w:vAlign w:val="center"/>
          </w:tcPr>
          <w:p w:rsidR="00C43F0A" w:rsidRPr="006872B7" w:rsidRDefault="00C43F0A" w:rsidP="00462970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1019175" cy="228600"/>
                  <wp:effectExtent l="19050" t="0" r="9525" b="0"/>
                  <wp:docPr id="23" name="Рисунок 2" descr="\\File-srv\окзр\Родниковский район ПЗЗ\От администрации\Родниковское гп\Текстовые и графические описания\гнп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File-srv\окзр\Родниковский район ПЗЗ\От администрации\Родниковское гп\Текстовые и графические описания\гнп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175" cy="228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77" w:type="dxa"/>
          </w:tcPr>
          <w:p w:rsidR="00C43F0A" w:rsidRPr="006872B7" w:rsidRDefault="00C43F0A" w:rsidP="00462970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 xml:space="preserve">- </w:t>
            </w:r>
            <w:r>
              <w:rPr>
                <w:sz w:val="24"/>
                <w:szCs w:val="24"/>
              </w:rPr>
              <w:t>граница населенного пункта</w:t>
            </w:r>
          </w:p>
        </w:tc>
      </w:tr>
      <w:tr w:rsidR="00C43F0A" w:rsidTr="00C43F0A">
        <w:trPr>
          <w:trHeight w:val="922"/>
        </w:trPr>
        <w:tc>
          <w:tcPr>
            <w:tcW w:w="9355" w:type="dxa"/>
            <w:gridSpan w:val="2"/>
          </w:tcPr>
          <w:p w:rsidR="00C43F0A" w:rsidRPr="006872B7" w:rsidRDefault="00C43F0A" w:rsidP="00462970">
            <w:pPr>
              <w:rPr>
                <w:sz w:val="24"/>
                <w:szCs w:val="24"/>
              </w:rPr>
            </w:pPr>
          </w:p>
          <w:p w:rsidR="00C43F0A" w:rsidRPr="006872B7" w:rsidRDefault="00C43F0A" w:rsidP="00462970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>Подпись ___________________________________ Дата «</w:t>
            </w:r>
            <w:r>
              <w:rPr>
                <w:sz w:val="24"/>
                <w:szCs w:val="24"/>
              </w:rPr>
              <w:t>26</w:t>
            </w:r>
            <w:r w:rsidRPr="006872B7">
              <w:rPr>
                <w:sz w:val="24"/>
                <w:szCs w:val="24"/>
              </w:rPr>
              <w:t xml:space="preserve">» </w:t>
            </w:r>
            <w:r>
              <w:rPr>
                <w:sz w:val="24"/>
                <w:szCs w:val="24"/>
              </w:rPr>
              <w:t>октября 2020</w:t>
            </w:r>
          </w:p>
          <w:p w:rsidR="00C43F0A" w:rsidRPr="006872B7" w:rsidRDefault="00C43F0A" w:rsidP="00462970">
            <w:pPr>
              <w:jc w:val="center"/>
            </w:pPr>
            <w:r w:rsidRPr="006872B7">
              <w:t>Место для оттиска печати лица, составившего описание местоположения границ объекта</w:t>
            </w:r>
          </w:p>
        </w:tc>
      </w:tr>
    </w:tbl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tbl>
      <w:tblPr>
        <w:tblStyle w:val="a8"/>
        <w:tblW w:w="9214" w:type="dxa"/>
        <w:tblInd w:w="392" w:type="dxa"/>
        <w:tblLook w:val="04A0"/>
      </w:tblPr>
      <w:tblGrid>
        <w:gridCol w:w="2578"/>
        <w:gridCol w:w="6636"/>
      </w:tblGrid>
      <w:tr w:rsidR="00C43F0A" w:rsidTr="00C43F0A">
        <w:trPr>
          <w:trHeight w:val="280"/>
        </w:trPr>
        <w:tc>
          <w:tcPr>
            <w:tcW w:w="9214" w:type="dxa"/>
            <w:gridSpan w:val="2"/>
          </w:tcPr>
          <w:p w:rsidR="00C43F0A" w:rsidRPr="00B17819" w:rsidRDefault="00C43F0A" w:rsidP="00462970">
            <w:pPr>
              <w:keepNext/>
              <w:jc w:val="center"/>
              <w:rPr>
                <w:b/>
                <w:sz w:val="26"/>
                <w:szCs w:val="26"/>
              </w:rPr>
            </w:pPr>
            <w:r w:rsidRPr="00BA116E">
              <w:rPr>
                <w:sz w:val="24"/>
                <w:szCs w:val="24"/>
              </w:rPr>
              <w:t>Раздел 4</w:t>
            </w:r>
          </w:p>
        </w:tc>
      </w:tr>
      <w:tr w:rsidR="00C43F0A" w:rsidTr="00C43F0A">
        <w:trPr>
          <w:trHeight w:val="301"/>
        </w:trPr>
        <w:tc>
          <w:tcPr>
            <w:tcW w:w="9214" w:type="dxa"/>
            <w:gridSpan w:val="2"/>
          </w:tcPr>
          <w:p w:rsidR="00C43F0A" w:rsidRPr="00B17819" w:rsidRDefault="00C43F0A" w:rsidP="00462970">
            <w:pPr>
              <w:jc w:val="center"/>
              <w:rPr>
                <w:b/>
                <w:sz w:val="26"/>
                <w:szCs w:val="26"/>
              </w:rPr>
            </w:pPr>
            <w:r w:rsidRPr="00B17819">
              <w:rPr>
                <w:b/>
                <w:sz w:val="26"/>
                <w:szCs w:val="26"/>
              </w:rPr>
              <w:t>План границ объекта</w:t>
            </w:r>
          </w:p>
        </w:tc>
      </w:tr>
      <w:tr w:rsidR="00C43F0A" w:rsidTr="00C43F0A">
        <w:trPr>
          <w:trHeight w:val="419"/>
        </w:trPr>
        <w:tc>
          <w:tcPr>
            <w:tcW w:w="9214" w:type="dxa"/>
            <w:gridSpan w:val="2"/>
          </w:tcPr>
          <w:p w:rsidR="00C43F0A" w:rsidRDefault="00C43F0A" w:rsidP="00462970">
            <w:pPr>
              <w:jc w:val="center"/>
              <w:rPr>
                <w:sz w:val="22"/>
                <w:szCs w:val="22"/>
              </w:rPr>
            </w:pPr>
          </w:p>
          <w:p w:rsidR="00C43F0A" w:rsidRDefault="00C43F0A" w:rsidP="00462970">
            <w:pPr>
              <w:jc w:val="center"/>
              <w:rPr>
                <w:sz w:val="22"/>
                <w:szCs w:val="22"/>
              </w:rPr>
            </w:pPr>
          </w:p>
          <w:p w:rsidR="00C43F0A" w:rsidRDefault="00C43F0A" w:rsidP="00462970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>
                  <wp:extent cx="3038475" cy="2752725"/>
                  <wp:effectExtent l="19050" t="0" r="9525" b="0"/>
                  <wp:docPr id="11" name="Рисунок 5" descr="\\File-srv\окзр\Родниковский район ПЗЗ_2\Парское сп\Парское панорама\ОДЗ-4\(5) 2000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\\File-srv\окзр\Родниковский район ПЗЗ_2\Парское сп\Парское панорама\ОДЗ-4\(5) 2000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8475" cy="2752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43F0A" w:rsidRDefault="00C43F0A" w:rsidP="00462970">
            <w:pPr>
              <w:jc w:val="center"/>
              <w:rPr>
                <w:sz w:val="22"/>
                <w:szCs w:val="22"/>
              </w:rPr>
            </w:pPr>
          </w:p>
          <w:p w:rsidR="00C43F0A" w:rsidRPr="00176375" w:rsidRDefault="00C43F0A" w:rsidP="00462970">
            <w:pPr>
              <w:jc w:val="center"/>
              <w:rPr>
                <w:sz w:val="22"/>
                <w:szCs w:val="22"/>
              </w:rPr>
            </w:pPr>
          </w:p>
          <w:p w:rsidR="00C43F0A" w:rsidRPr="00B17819" w:rsidRDefault="00C43F0A" w:rsidP="00462970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Масштаб 1 : 2</w:t>
            </w:r>
            <w:r w:rsidRPr="00B17819">
              <w:rPr>
                <w:b/>
                <w:sz w:val="24"/>
                <w:szCs w:val="24"/>
              </w:rPr>
              <w:t>000</w:t>
            </w:r>
          </w:p>
        </w:tc>
      </w:tr>
      <w:tr w:rsidR="00C43F0A" w:rsidTr="00C43F0A">
        <w:trPr>
          <w:trHeight w:val="302"/>
        </w:trPr>
        <w:tc>
          <w:tcPr>
            <w:tcW w:w="9214" w:type="dxa"/>
            <w:gridSpan w:val="2"/>
          </w:tcPr>
          <w:p w:rsidR="00C43F0A" w:rsidRPr="006872B7" w:rsidRDefault="00C43F0A" w:rsidP="00462970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>Используемые условные знаки и обозначения:</w:t>
            </w:r>
          </w:p>
        </w:tc>
      </w:tr>
      <w:tr w:rsidR="00C43F0A" w:rsidTr="00C43F0A">
        <w:trPr>
          <w:trHeight w:val="444"/>
        </w:trPr>
        <w:tc>
          <w:tcPr>
            <w:tcW w:w="2578" w:type="dxa"/>
          </w:tcPr>
          <w:p w:rsidR="00C43F0A" w:rsidRPr="006872B7" w:rsidRDefault="00C43F0A" w:rsidP="00462970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162050" cy="342900"/>
                  <wp:effectExtent l="19050" t="0" r="0" b="0"/>
                  <wp:docPr id="25" name="Рисунок 1" descr="\\File-srv\окзр\Родниковский район ПЗЗ_2\Каминское сп\Каминское СП панорама\ОДЗ-4\усл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File-srv\окзр\Родниковский район ПЗЗ_2\Каминское сп\Каминское СП панорама\ОДЗ-4\усл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050" cy="342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6" w:type="dxa"/>
          </w:tcPr>
          <w:p w:rsidR="00C43F0A" w:rsidRPr="006872B7" w:rsidRDefault="00C43F0A" w:rsidP="00462970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 xml:space="preserve">- граница </w:t>
            </w:r>
            <w:r>
              <w:rPr>
                <w:sz w:val="24"/>
                <w:szCs w:val="24"/>
              </w:rPr>
              <w:t>территориальной зоны</w:t>
            </w:r>
          </w:p>
        </w:tc>
      </w:tr>
      <w:tr w:rsidR="00C43F0A" w:rsidTr="00C43F0A">
        <w:trPr>
          <w:trHeight w:val="444"/>
        </w:trPr>
        <w:tc>
          <w:tcPr>
            <w:tcW w:w="2578" w:type="dxa"/>
          </w:tcPr>
          <w:p w:rsidR="00C43F0A" w:rsidRDefault="00C43F0A" w:rsidP="00462970">
            <w:pPr>
              <w:jc w:val="center"/>
              <w:rPr>
                <w:noProof/>
              </w:rPr>
            </w:pPr>
            <w:r>
              <w:rPr>
                <w:noProof/>
              </w:rPr>
              <w:t>__________</w:t>
            </w:r>
          </w:p>
        </w:tc>
        <w:tc>
          <w:tcPr>
            <w:tcW w:w="6636" w:type="dxa"/>
          </w:tcPr>
          <w:p w:rsidR="00C43F0A" w:rsidRPr="006872B7" w:rsidRDefault="00C43F0A" w:rsidP="0046297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границы земельных участков, учтенных в ЕГРН</w:t>
            </w:r>
          </w:p>
        </w:tc>
      </w:tr>
      <w:tr w:rsidR="00C43F0A" w:rsidTr="00C43F0A">
        <w:trPr>
          <w:trHeight w:val="452"/>
        </w:trPr>
        <w:tc>
          <w:tcPr>
            <w:tcW w:w="2578" w:type="dxa"/>
            <w:vAlign w:val="center"/>
          </w:tcPr>
          <w:p w:rsidR="00C43F0A" w:rsidRPr="006872B7" w:rsidRDefault="00C43F0A" w:rsidP="00462970">
            <w:pPr>
              <w:jc w:val="center"/>
              <w:rPr>
                <w:sz w:val="24"/>
                <w:szCs w:val="24"/>
              </w:rPr>
            </w:pPr>
            <w:r w:rsidRPr="006872B7">
              <w:rPr>
                <w:noProof/>
                <w:sz w:val="24"/>
                <w:szCs w:val="24"/>
              </w:rPr>
              <w:drawing>
                <wp:inline distT="0" distB="0" distL="0" distR="0">
                  <wp:extent cx="323850" cy="239395"/>
                  <wp:effectExtent l="19050" t="0" r="0" b="0"/>
                  <wp:docPr id="26" name="Рисунок 2" descr="\\File-srv\окзр\условные знаки\к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File-srv\окзр\условные знаки\к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" cy="239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872B7">
              <w:rPr>
                <w:sz w:val="24"/>
                <w:szCs w:val="24"/>
              </w:rPr>
              <w:t>1, 2, 3…</w:t>
            </w:r>
          </w:p>
        </w:tc>
        <w:tc>
          <w:tcPr>
            <w:tcW w:w="6636" w:type="dxa"/>
          </w:tcPr>
          <w:p w:rsidR="00C43F0A" w:rsidRPr="006872B7" w:rsidRDefault="00C43F0A" w:rsidP="00462970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 xml:space="preserve">- обозначение характерной точки границы </w:t>
            </w:r>
            <w:r>
              <w:rPr>
                <w:sz w:val="24"/>
                <w:szCs w:val="24"/>
              </w:rPr>
              <w:t>территориальной зоны</w:t>
            </w:r>
          </w:p>
        </w:tc>
      </w:tr>
      <w:tr w:rsidR="00C43F0A" w:rsidTr="00C43F0A">
        <w:trPr>
          <w:trHeight w:val="301"/>
        </w:trPr>
        <w:tc>
          <w:tcPr>
            <w:tcW w:w="2578" w:type="dxa"/>
            <w:vAlign w:val="center"/>
          </w:tcPr>
          <w:p w:rsidR="00C43F0A" w:rsidRPr="006872B7" w:rsidRDefault="00C43F0A" w:rsidP="00462970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1019175" cy="228600"/>
                  <wp:effectExtent l="19050" t="0" r="9525" b="0"/>
                  <wp:docPr id="27" name="Рисунок 2" descr="\\File-srv\окзр\Родниковский район ПЗЗ\От администрации\Родниковское гп\Текстовые и графические описания\гнп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File-srv\окзр\Родниковский район ПЗЗ\От администрации\Родниковское гп\Текстовые и графические описания\гнп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175" cy="228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6" w:type="dxa"/>
          </w:tcPr>
          <w:p w:rsidR="00C43F0A" w:rsidRPr="006872B7" w:rsidRDefault="00C43F0A" w:rsidP="00462970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 xml:space="preserve">- </w:t>
            </w:r>
            <w:r>
              <w:rPr>
                <w:sz w:val="24"/>
                <w:szCs w:val="24"/>
              </w:rPr>
              <w:t>граница населенного пункта</w:t>
            </w:r>
          </w:p>
        </w:tc>
      </w:tr>
      <w:tr w:rsidR="00C43F0A" w:rsidTr="00C43F0A">
        <w:trPr>
          <w:trHeight w:val="922"/>
        </w:trPr>
        <w:tc>
          <w:tcPr>
            <w:tcW w:w="9214" w:type="dxa"/>
            <w:gridSpan w:val="2"/>
          </w:tcPr>
          <w:p w:rsidR="00C43F0A" w:rsidRPr="006872B7" w:rsidRDefault="00C43F0A" w:rsidP="00462970">
            <w:pPr>
              <w:rPr>
                <w:sz w:val="24"/>
                <w:szCs w:val="24"/>
              </w:rPr>
            </w:pPr>
          </w:p>
          <w:p w:rsidR="00C43F0A" w:rsidRPr="006872B7" w:rsidRDefault="00C43F0A" w:rsidP="00462970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>Подпись ___________________________________ Дата «</w:t>
            </w:r>
            <w:r>
              <w:rPr>
                <w:sz w:val="24"/>
                <w:szCs w:val="24"/>
              </w:rPr>
              <w:t>26</w:t>
            </w:r>
            <w:r w:rsidRPr="006872B7">
              <w:rPr>
                <w:sz w:val="24"/>
                <w:szCs w:val="24"/>
              </w:rPr>
              <w:t xml:space="preserve">» </w:t>
            </w:r>
            <w:r>
              <w:rPr>
                <w:sz w:val="24"/>
                <w:szCs w:val="24"/>
              </w:rPr>
              <w:t>октября 2020</w:t>
            </w:r>
          </w:p>
          <w:p w:rsidR="00C43F0A" w:rsidRPr="006872B7" w:rsidRDefault="00C43F0A" w:rsidP="00462970">
            <w:pPr>
              <w:jc w:val="center"/>
            </w:pPr>
            <w:r w:rsidRPr="006872B7">
              <w:t>Место для оттиска печати лица, составившего описание местоположения границ объекта</w:t>
            </w:r>
          </w:p>
        </w:tc>
      </w:tr>
    </w:tbl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tbl>
      <w:tblPr>
        <w:tblStyle w:val="a8"/>
        <w:tblW w:w="9355" w:type="dxa"/>
        <w:tblInd w:w="392" w:type="dxa"/>
        <w:tblLook w:val="04A0"/>
      </w:tblPr>
      <w:tblGrid>
        <w:gridCol w:w="2578"/>
        <w:gridCol w:w="6777"/>
      </w:tblGrid>
      <w:tr w:rsidR="00C43F0A" w:rsidTr="00C43F0A">
        <w:trPr>
          <w:trHeight w:val="280"/>
        </w:trPr>
        <w:tc>
          <w:tcPr>
            <w:tcW w:w="9355" w:type="dxa"/>
            <w:gridSpan w:val="2"/>
          </w:tcPr>
          <w:p w:rsidR="00C43F0A" w:rsidRPr="00B17819" w:rsidRDefault="00C43F0A" w:rsidP="00462970">
            <w:pPr>
              <w:keepNext/>
              <w:jc w:val="center"/>
              <w:rPr>
                <w:b/>
                <w:sz w:val="26"/>
                <w:szCs w:val="26"/>
              </w:rPr>
            </w:pPr>
            <w:r w:rsidRPr="00BA116E">
              <w:rPr>
                <w:sz w:val="24"/>
                <w:szCs w:val="24"/>
              </w:rPr>
              <w:lastRenderedPageBreak/>
              <w:t>Раздел 4</w:t>
            </w:r>
          </w:p>
        </w:tc>
      </w:tr>
      <w:tr w:rsidR="00C43F0A" w:rsidTr="00C43F0A">
        <w:trPr>
          <w:trHeight w:val="301"/>
        </w:trPr>
        <w:tc>
          <w:tcPr>
            <w:tcW w:w="9355" w:type="dxa"/>
            <w:gridSpan w:val="2"/>
          </w:tcPr>
          <w:p w:rsidR="00C43F0A" w:rsidRPr="00B17819" w:rsidRDefault="00C43F0A" w:rsidP="00462970">
            <w:pPr>
              <w:jc w:val="center"/>
              <w:rPr>
                <w:b/>
                <w:sz w:val="26"/>
                <w:szCs w:val="26"/>
              </w:rPr>
            </w:pPr>
            <w:r w:rsidRPr="00B17819">
              <w:rPr>
                <w:b/>
                <w:sz w:val="26"/>
                <w:szCs w:val="26"/>
              </w:rPr>
              <w:t>План границ объекта</w:t>
            </w:r>
          </w:p>
        </w:tc>
      </w:tr>
      <w:tr w:rsidR="00C43F0A" w:rsidTr="00C43F0A">
        <w:trPr>
          <w:trHeight w:val="419"/>
        </w:trPr>
        <w:tc>
          <w:tcPr>
            <w:tcW w:w="9355" w:type="dxa"/>
            <w:gridSpan w:val="2"/>
          </w:tcPr>
          <w:p w:rsidR="00C43F0A" w:rsidRDefault="00C43F0A" w:rsidP="00462970">
            <w:pPr>
              <w:jc w:val="center"/>
              <w:rPr>
                <w:sz w:val="22"/>
                <w:szCs w:val="22"/>
              </w:rPr>
            </w:pPr>
          </w:p>
          <w:p w:rsidR="00C43F0A" w:rsidRDefault="00C43F0A" w:rsidP="00462970">
            <w:pPr>
              <w:jc w:val="center"/>
              <w:rPr>
                <w:sz w:val="22"/>
                <w:szCs w:val="22"/>
              </w:rPr>
            </w:pPr>
          </w:p>
          <w:p w:rsidR="00C43F0A" w:rsidRDefault="00C43F0A" w:rsidP="00462970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>
                  <wp:extent cx="3876675" cy="3438525"/>
                  <wp:effectExtent l="19050" t="0" r="9525" b="0"/>
                  <wp:docPr id="46" name="Рисунок 6" descr="\\File-srv\окзр\Родниковский район ПЗЗ_2\Парское сп\Парское панорама\ОДЗ-4\(6) 2000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\\File-srv\окзр\Родниковский район ПЗЗ_2\Парское сп\Парское панорама\ОДЗ-4\(6) 2000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76675" cy="3438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43F0A" w:rsidRDefault="00C43F0A" w:rsidP="00462970">
            <w:pPr>
              <w:jc w:val="center"/>
              <w:rPr>
                <w:sz w:val="22"/>
                <w:szCs w:val="22"/>
              </w:rPr>
            </w:pPr>
          </w:p>
          <w:p w:rsidR="00C43F0A" w:rsidRPr="00176375" w:rsidRDefault="00C43F0A" w:rsidP="00462970">
            <w:pPr>
              <w:jc w:val="center"/>
              <w:rPr>
                <w:sz w:val="22"/>
                <w:szCs w:val="22"/>
              </w:rPr>
            </w:pPr>
          </w:p>
          <w:p w:rsidR="00C43F0A" w:rsidRPr="00B17819" w:rsidRDefault="00C43F0A" w:rsidP="00462970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Масштаб 1 : 2</w:t>
            </w:r>
            <w:r w:rsidRPr="00B17819">
              <w:rPr>
                <w:b/>
                <w:sz w:val="24"/>
                <w:szCs w:val="24"/>
              </w:rPr>
              <w:t>000</w:t>
            </w:r>
          </w:p>
        </w:tc>
      </w:tr>
      <w:tr w:rsidR="00C43F0A" w:rsidTr="00C43F0A">
        <w:trPr>
          <w:trHeight w:val="302"/>
        </w:trPr>
        <w:tc>
          <w:tcPr>
            <w:tcW w:w="9355" w:type="dxa"/>
            <w:gridSpan w:val="2"/>
          </w:tcPr>
          <w:p w:rsidR="00C43F0A" w:rsidRPr="006872B7" w:rsidRDefault="00C43F0A" w:rsidP="00462970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>Используемые условные знаки и обозначения:</w:t>
            </w:r>
          </w:p>
        </w:tc>
      </w:tr>
      <w:tr w:rsidR="00C43F0A" w:rsidTr="00C43F0A">
        <w:trPr>
          <w:trHeight w:val="444"/>
        </w:trPr>
        <w:tc>
          <w:tcPr>
            <w:tcW w:w="2578" w:type="dxa"/>
          </w:tcPr>
          <w:p w:rsidR="00C43F0A" w:rsidRPr="006872B7" w:rsidRDefault="00C43F0A" w:rsidP="00462970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162050" cy="342900"/>
                  <wp:effectExtent l="19050" t="0" r="0" b="0"/>
                  <wp:docPr id="15" name="Рисунок 1" descr="\\File-srv\окзр\Родниковский район ПЗЗ_2\Каминское сп\Каминское СП панорама\ОДЗ-4\усл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File-srv\окзр\Родниковский район ПЗЗ_2\Каминское сп\Каминское СП панорама\ОДЗ-4\усл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050" cy="342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77" w:type="dxa"/>
          </w:tcPr>
          <w:p w:rsidR="00C43F0A" w:rsidRPr="006872B7" w:rsidRDefault="00C43F0A" w:rsidP="00462970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 xml:space="preserve">- граница </w:t>
            </w:r>
            <w:r>
              <w:rPr>
                <w:sz w:val="24"/>
                <w:szCs w:val="24"/>
              </w:rPr>
              <w:t>территориальной зоны</w:t>
            </w:r>
          </w:p>
        </w:tc>
      </w:tr>
      <w:tr w:rsidR="00C43F0A" w:rsidTr="00C43F0A">
        <w:trPr>
          <w:trHeight w:val="444"/>
        </w:trPr>
        <w:tc>
          <w:tcPr>
            <w:tcW w:w="2578" w:type="dxa"/>
          </w:tcPr>
          <w:p w:rsidR="00C43F0A" w:rsidRDefault="00C43F0A" w:rsidP="00462970">
            <w:pPr>
              <w:jc w:val="center"/>
              <w:rPr>
                <w:noProof/>
              </w:rPr>
            </w:pPr>
            <w:r>
              <w:rPr>
                <w:noProof/>
              </w:rPr>
              <w:t>__________</w:t>
            </w:r>
          </w:p>
        </w:tc>
        <w:tc>
          <w:tcPr>
            <w:tcW w:w="6777" w:type="dxa"/>
          </w:tcPr>
          <w:p w:rsidR="00C43F0A" w:rsidRPr="006872B7" w:rsidRDefault="00C43F0A" w:rsidP="0046297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границы земельных участков, учтенных в ЕГРН</w:t>
            </w:r>
          </w:p>
        </w:tc>
      </w:tr>
      <w:tr w:rsidR="00C43F0A" w:rsidTr="00C43F0A">
        <w:trPr>
          <w:trHeight w:val="452"/>
        </w:trPr>
        <w:tc>
          <w:tcPr>
            <w:tcW w:w="2578" w:type="dxa"/>
            <w:vAlign w:val="center"/>
          </w:tcPr>
          <w:p w:rsidR="00C43F0A" w:rsidRPr="006872B7" w:rsidRDefault="00C43F0A" w:rsidP="00462970">
            <w:pPr>
              <w:jc w:val="center"/>
              <w:rPr>
                <w:sz w:val="24"/>
                <w:szCs w:val="24"/>
              </w:rPr>
            </w:pPr>
            <w:r w:rsidRPr="006872B7">
              <w:rPr>
                <w:noProof/>
                <w:sz w:val="24"/>
                <w:szCs w:val="24"/>
              </w:rPr>
              <w:drawing>
                <wp:inline distT="0" distB="0" distL="0" distR="0">
                  <wp:extent cx="323850" cy="239395"/>
                  <wp:effectExtent l="19050" t="0" r="0" b="0"/>
                  <wp:docPr id="34" name="Рисунок 2" descr="\\File-srv\окзр\условные знаки\к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File-srv\окзр\условные знаки\к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" cy="239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872B7">
              <w:rPr>
                <w:sz w:val="24"/>
                <w:szCs w:val="24"/>
              </w:rPr>
              <w:t>1, 2, 3…</w:t>
            </w:r>
          </w:p>
        </w:tc>
        <w:tc>
          <w:tcPr>
            <w:tcW w:w="6777" w:type="dxa"/>
          </w:tcPr>
          <w:p w:rsidR="00C43F0A" w:rsidRPr="006872B7" w:rsidRDefault="00C43F0A" w:rsidP="00462970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 xml:space="preserve">- обозначение характерной точки границы </w:t>
            </w:r>
            <w:r>
              <w:rPr>
                <w:sz w:val="24"/>
                <w:szCs w:val="24"/>
              </w:rPr>
              <w:t>территориальной зоны</w:t>
            </w:r>
          </w:p>
        </w:tc>
      </w:tr>
      <w:tr w:rsidR="00C43F0A" w:rsidTr="00C43F0A">
        <w:trPr>
          <w:trHeight w:val="301"/>
        </w:trPr>
        <w:tc>
          <w:tcPr>
            <w:tcW w:w="2578" w:type="dxa"/>
            <w:vAlign w:val="center"/>
          </w:tcPr>
          <w:p w:rsidR="00C43F0A" w:rsidRPr="006872B7" w:rsidRDefault="00C43F0A" w:rsidP="00462970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1019175" cy="228600"/>
                  <wp:effectExtent l="19050" t="0" r="9525" b="0"/>
                  <wp:docPr id="35" name="Рисунок 2" descr="\\File-srv\окзр\Родниковский район ПЗЗ\От администрации\Родниковское гп\Текстовые и графические описания\гнп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File-srv\окзр\Родниковский район ПЗЗ\От администрации\Родниковское гп\Текстовые и графические описания\гнп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175" cy="228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77" w:type="dxa"/>
          </w:tcPr>
          <w:p w:rsidR="00C43F0A" w:rsidRPr="006872B7" w:rsidRDefault="00C43F0A" w:rsidP="00462970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 xml:space="preserve">- </w:t>
            </w:r>
            <w:r>
              <w:rPr>
                <w:sz w:val="24"/>
                <w:szCs w:val="24"/>
              </w:rPr>
              <w:t>граница населенного пункта</w:t>
            </w:r>
          </w:p>
        </w:tc>
      </w:tr>
      <w:tr w:rsidR="00C43F0A" w:rsidTr="00C43F0A">
        <w:trPr>
          <w:trHeight w:val="874"/>
        </w:trPr>
        <w:tc>
          <w:tcPr>
            <w:tcW w:w="9355" w:type="dxa"/>
            <w:gridSpan w:val="2"/>
          </w:tcPr>
          <w:p w:rsidR="00C43F0A" w:rsidRPr="006872B7" w:rsidRDefault="00C43F0A" w:rsidP="00462970">
            <w:pPr>
              <w:rPr>
                <w:sz w:val="24"/>
                <w:szCs w:val="24"/>
              </w:rPr>
            </w:pPr>
          </w:p>
          <w:p w:rsidR="00C43F0A" w:rsidRPr="006872B7" w:rsidRDefault="00C43F0A" w:rsidP="00462970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>Подпись ___________________________________ Дата «</w:t>
            </w:r>
            <w:r>
              <w:rPr>
                <w:sz w:val="24"/>
                <w:szCs w:val="24"/>
              </w:rPr>
              <w:t>26</w:t>
            </w:r>
            <w:r w:rsidRPr="006872B7">
              <w:rPr>
                <w:sz w:val="24"/>
                <w:szCs w:val="24"/>
              </w:rPr>
              <w:t xml:space="preserve">» </w:t>
            </w:r>
            <w:r>
              <w:rPr>
                <w:sz w:val="24"/>
                <w:szCs w:val="24"/>
              </w:rPr>
              <w:t>октября 2020</w:t>
            </w:r>
          </w:p>
          <w:p w:rsidR="00C43F0A" w:rsidRPr="006872B7" w:rsidRDefault="00C43F0A" w:rsidP="00462970">
            <w:pPr>
              <w:jc w:val="center"/>
            </w:pPr>
            <w:r w:rsidRPr="006872B7">
              <w:t>Место для оттиска печати лица, составившего описание местоположения границ объекта</w:t>
            </w:r>
          </w:p>
        </w:tc>
      </w:tr>
    </w:tbl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tbl>
      <w:tblPr>
        <w:tblStyle w:val="a8"/>
        <w:tblW w:w="9214" w:type="dxa"/>
        <w:tblInd w:w="392" w:type="dxa"/>
        <w:tblLook w:val="04A0"/>
      </w:tblPr>
      <w:tblGrid>
        <w:gridCol w:w="2578"/>
        <w:gridCol w:w="6636"/>
      </w:tblGrid>
      <w:tr w:rsidR="00C43F0A" w:rsidTr="00C43F0A">
        <w:trPr>
          <w:trHeight w:val="280"/>
        </w:trPr>
        <w:tc>
          <w:tcPr>
            <w:tcW w:w="9214" w:type="dxa"/>
            <w:gridSpan w:val="2"/>
          </w:tcPr>
          <w:p w:rsidR="00C43F0A" w:rsidRPr="00B17819" w:rsidRDefault="00C43F0A" w:rsidP="00462970">
            <w:pPr>
              <w:keepNext/>
              <w:jc w:val="center"/>
              <w:rPr>
                <w:b/>
                <w:sz w:val="26"/>
                <w:szCs w:val="26"/>
              </w:rPr>
            </w:pPr>
            <w:r w:rsidRPr="00BA116E">
              <w:rPr>
                <w:sz w:val="24"/>
                <w:szCs w:val="24"/>
              </w:rPr>
              <w:t>Раздел 4</w:t>
            </w:r>
          </w:p>
        </w:tc>
      </w:tr>
      <w:tr w:rsidR="00C43F0A" w:rsidTr="00C43F0A">
        <w:trPr>
          <w:trHeight w:val="301"/>
        </w:trPr>
        <w:tc>
          <w:tcPr>
            <w:tcW w:w="9214" w:type="dxa"/>
            <w:gridSpan w:val="2"/>
          </w:tcPr>
          <w:p w:rsidR="00C43F0A" w:rsidRPr="00B17819" w:rsidRDefault="00C43F0A" w:rsidP="00462970">
            <w:pPr>
              <w:jc w:val="center"/>
              <w:rPr>
                <w:b/>
                <w:sz w:val="26"/>
                <w:szCs w:val="26"/>
              </w:rPr>
            </w:pPr>
            <w:r w:rsidRPr="00B17819">
              <w:rPr>
                <w:b/>
                <w:sz w:val="26"/>
                <w:szCs w:val="26"/>
              </w:rPr>
              <w:t>План границ объекта</w:t>
            </w:r>
          </w:p>
        </w:tc>
      </w:tr>
      <w:tr w:rsidR="00C43F0A" w:rsidTr="00C43F0A">
        <w:trPr>
          <w:trHeight w:val="419"/>
        </w:trPr>
        <w:tc>
          <w:tcPr>
            <w:tcW w:w="9214" w:type="dxa"/>
            <w:gridSpan w:val="2"/>
          </w:tcPr>
          <w:p w:rsidR="00C43F0A" w:rsidRDefault="00C43F0A" w:rsidP="00462970">
            <w:pPr>
              <w:jc w:val="center"/>
              <w:rPr>
                <w:sz w:val="22"/>
                <w:szCs w:val="22"/>
              </w:rPr>
            </w:pPr>
          </w:p>
          <w:p w:rsidR="00C43F0A" w:rsidRDefault="00C43F0A" w:rsidP="00462970">
            <w:pPr>
              <w:jc w:val="center"/>
              <w:rPr>
                <w:sz w:val="22"/>
                <w:szCs w:val="22"/>
              </w:rPr>
            </w:pPr>
          </w:p>
          <w:p w:rsidR="00C43F0A" w:rsidRDefault="00C43F0A" w:rsidP="00462970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>
                  <wp:extent cx="3962400" cy="2943225"/>
                  <wp:effectExtent l="19050" t="0" r="0" b="0"/>
                  <wp:docPr id="47" name="Рисунок 7" descr="\\File-srv\окзр\Родниковский район ПЗЗ_2\Парское сп\Парское панорама\ОДЗ-4\(7) 2000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\\File-srv\окзр\Родниковский район ПЗЗ_2\Парское сп\Парское панорама\ОДЗ-4\(7) 2000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2400" cy="2943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43F0A" w:rsidRDefault="00C43F0A" w:rsidP="00462970">
            <w:pPr>
              <w:jc w:val="center"/>
              <w:rPr>
                <w:sz w:val="22"/>
                <w:szCs w:val="22"/>
              </w:rPr>
            </w:pPr>
          </w:p>
          <w:p w:rsidR="00C43F0A" w:rsidRPr="00176375" w:rsidRDefault="00C43F0A" w:rsidP="00462970">
            <w:pPr>
              <w:jc w:val="center"/>
              <w:rPr>
                <w:sz w:val="22"/>
                <w:szCs w:val="22"/>
              </w:rPr>
            </w:pPr>
          </w:p>
          <w:p w:rsidR="00C43F0A" w:rsidRPr="00B17819" w:rsidRDefault="00C43F0A" w:rsidP="00462970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Масштаб 1 : 2</w:t>
            </w:r>
            <w:r w:rsidRPr="00B17819">
              <w:rPr>
                <w:b/>
                <w:sz w:val="24"/>
                <w:szCs w:val="24"/>
              </w:rPr>
              <w:t>000</w:t>
            </w:r>
          </w:p>
        </w:tc>
      </w:tr>
      <w:tr w:rsidR="00C43F0A" w:rsidTr="00C43F0A">
        <w:trPr>
          <w:trHeight w:val="302"/>
        </w:trPr>
        <w:tc>
          <w:tcPr>
            <w:tcW w:w="9214" w:type="dxa"/>
            <w:gridSpan w:val="2"/>
          </w:tcPr>
          <w:p w:rsidR="00C43F0A" w:rsidRPr="006872B7" w:rsidRDefault="00C43F0A" w:rsidP="00462970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>Используемые условные знаки и обозначения:</w:t>
            </w:r>
          </w:p>
        </w:tc>
      </w:tr>
      <w:tr w:rsidR="00C43F0A" w:rsidTr="00C43F0A">
        <w:trPr>
          <w:trHeight w:val="444"/>
        </w:trPr>
        <w:tc>
          <w:tcPr>
            <w:tcW w:w="2578" w:type="dxa"/>
          </w:tcPr>
          <w:p w:rsidR="00C43F0A" w:rsidRPr="006872B7" w:rsidRDefault="00C43F0A" w:rsidP="00462970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162050" cy="342900"/>
                  <wp:effectExtent l="19050" t="0" r="0" b="0"/>
                  <wp:docPr id="37" name="Рисунок 1" descr="\\File-srv\окзр\Родниковский район ПЗЗ_2\Каминское сп\Каминское СП панорама\ОДЗ-4\усл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File-srv\окзр\Родниковский район ПЗЗ_2\Каминское сп\Каминское СП панорама\ОДЗ-4\усл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050" cy="342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6" w:type="dxa"/>
          </w:tcPr>
          <w:p w:rsidR="00C43F0A" w:rsidRPr="006872B7" w:rsidRDefault="00C43F0A" w:rsidP="00462970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 xml:space="preserve">- граница </w:t>
            </w:r>
            <w:r>
              <w:rPr>
                <w:sz w:val="24"/>
                <w:szCs w:val="24"/>
              </w:rPr>
              <w:t>территориальной зоны</w:t>
            </w:r>
          </w:p>
        </w:tc>
      </w:tr>
      <w:tr w:rsidR="00C43F0A" w:rsidTr="00C43F0A">
        <w:trPr>
          <w:trHeight w:val="444"/>
        </w:trPr>
        <w:tc>
          <w:tcPr>
            <w:tcW w:w="2578" w:type="dxa"/>
          </w:tcPr>
          <w:p w:rsidR="00C43F0A" w:rsidRDefault="00C43F0A" w:rsidP="00462970">
            <w:pPr>
              <w:jc w:val="center"/>
              <w:rPr>
                <w:noProof/>
              </w:rPr>
            </w:pPr>
            <w:r>
              <w:rPr>
                <w:noProof/>
              </w:rPr>
              <w:t>__________</w:t>
            </w:r>
          </w:p>
        </w:tc>
        <w:tc>
          <w:tcPr>
            <w:tcW w:w="6636" w:type="dxa"/>
          </w:tcPr>
          <w:p w:rsidR="00C43F0A" w:rsidRPr="006872B7" w:rsidRDefault="00C43F0A" w:rsidP="0046297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границы земельных участков, учтенных в ЕГРН</w:t>
            </w:r>
          </w:p>
        </w:tc>
      </w:tr>
      <w:tr w:rsidR="00C43F0A" w:rsidTr="00C43F0A">
        <w:trPr>
          <w:trHeight w:val="452"/>
        </w:trPr>
        <w:tc>
          <w:tcPr>
            <w:tcW w:w="2578" w:type="dxa"/>
            <w:vAlign w:val="center"/>
          </w:tcPr>
          <w:p w:rsidR="00C43F0A" w:rsidRPr="006872B7" w:rsidRDefault="00C43F0A" w:rsidP="00462970">
            <w:pPr>
              <w:jc w:val="center"/>
              <w:rPr>
                <w:sz w:val="24"/>
                <w:szCs w:val="24"/>
              </w:rPr>
            </w:pPr>
            <w:r w:rsidRPr="006872B7">
              <w:rPr>
                <w:noProof/>
                <w:sz w:val="24"/>
                <w:szCs w:val="24"/>
              </w:rPr>
              <w:drawing>
                <wp:inline distT="0" distB="0" distL="0" distR="0">
                  <wp:extent cx="323850" cy="239395"/>
                  <wp:effectExtent l="19050" t="0" r="0" b="0"/>
                  <wp:docPr id="39" name="Рисунок 2" descr="\\File-srv\окзр\условные знаки\к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File-srv\окзр\условные знаки\к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" cy="239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872B7">
              <w:rPr>
                <w:sz w:val="24"/>
                <w:szCs w:val="24"/>
              </w:rPr>
              <w:t>1, 2, 3…</w:t>
            </w:r>
          </w:p>
        </w:tc>
        <w:tc>
          <w:tcPr>
            <w:tcW w:w="6636" w:type="dxa"/>
          </w:tcPr>
          <w:p w:rsidR="00C43F0A" w:rsidRPr="006872B7" w:rsidRDefault="00C43F0A" w:rsidP="00462970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 xml:space="preserve">- обозначение характерной точки границы </w:t>
            </w:r>
            <w:r>
              <w:rPr>
                <w:sz w:val="24"/>
                <w:szCs w:val="24"/>
              </w:rPr>
              <w:t>территориальной зоны</w:t>
            </w:r>
          </w:p>
        </w:tc>
      </w:tr>
      <w:tr w:rsidR="00C43F0A" w:rsidTr="00C43F0A">
        <w:trPr>
          <w:trHeight w:val="301"/>
        </w:trPr>
        <w:tc>
          <w:tcPr>
            <w:tcW w:w="2578" w:type="dxa"/>
            <w:vAlign w:val="center"/>
          </w:tcPr>
          <w:p w:rsidR="00C43F0A" w:rsidRPr="006872B7" w:rsidRDefault="00C43F0A" w:rsidP="00462970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1019175" cy="228600"/>
                  <wp:effectExtent l="19050" t="0" r="9525" b="0"/>
                  <wp:docPr id="40" name="Рисунок 2" descr="\\File-srv\окзр\Родниковский район ПЗЗ\От администрации\Родниковское гп\Текстовые и графические описания\гнп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File-srv\окзр\Родниковский район ПЗЗ\От администрации\Родниковское гп\Текстовые и графические описания\гнп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175" cy="228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6" w:type="dxa"/>
          </w:tcPr>
          <w:p w:rsidR="00C43F0A" w:rsidRPr="006872B7" w:rsidRDefault="00C43F0A" w:rsidP="00462970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 xml:space="preserve">- </w:t>
            </w:r>
            <w:r>
              <w:rPr>
                <w:sz w:val="24"/>
                <w:szCs w:val="24"/>
              </w:rPr>
              <w:t>граница населенного пункта</w:t>
            </w:r>
          </w:p>
        </w:tc>
      </w:tr>
      <w:tr w:rsidR="00C43F0A" w:rsidTr="00C43F0A">
        <w:trPr>
          <w:trHeight w:val="922"/>
        </w:trPr>
        <w:tc>
          <w:tcPr>
            <w:tcW w:w="9214" w:type="dxa"/>
            <w:gridSpan w:val="2"/>
          </w:tcPr>
          <w:p w:rsidR="00C43F0A" w:rsidRPr="006872B7" w:rsidRDefault="00C43F0A" w:rsidP="00462970">
            <w:pPr>
              <w:rPr>
                <w:sz w:val="24"/>
                <w:szCs w:val="24"/>
              </w:rPr>
            </w:pPr>
          </w:p>
          <w:p w:rsidR="00C43F0A" w:rsidRPr="006872B7" w:rsidRDefault="00C43F0A" w:rsidP="00462970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>Подпись ___________________________________ Дата «</w:t>
            </w:r>
            <w:r>
              <w:rPr>
                <w:sz w:val="24"/>
                <w:szCs w:val="24"/>
              </w:rPr>
              <w:t>26</w:t>
            </w:r>
            <w:r w:rsidRPr="006872B7">
              <w:rPr>
                <w:sz w:val="24"/>
                <w:szCs w:val="24"/>
              </w:rPr>
              <w:t xml:space="preserve">» </w:t>
            </w:r>
            <w:r>
              <w:rPr>
                <w:sz w:val="24"/>
                <w:szCs w:val="24"/>
              </w:rPr>
              <w:t>октября 2020</w:t>
            </w:r>
          </w:p>
          <w:p w:rsidR="00C43F0A" w:rsidRPr="006872B7" w:rsidRDefault="00C43F0A" w:rsidP="00462970">
            <w:pPr>
              <w:jc w:val="center"/>
            </w:pPr>
            <w:r w:rsidRPr="006872B7">
              <w:t>Место для оттиска печати лица, составившего описание местоположения границ объекта</w:t>
            </w:r>
          </w:p>
        </w:tc>
      </w:tr>
    </w:tbl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p w:rsidR="00C43F0A" w:rsidRDefault="00C43F0A" w:rsidP="00C43F0A"/>
    <w:tbl>
      <w:tblPr>
        <w:tblStyle w:val="a8"/>
        <w:tblW w:w="9355" w:type="dxa"/>
        <w:tblInd w:w="392" w:type="dxa"/>
        <w:tblLook w:val="04A0"/>
      </w:tblPr>
      <w:tblGrid>
        <w:gridCol w:w="2578"/>
        <w:gridCol w:w="6777"/>
      </w:tblGrid>
      <w:tr w:rsidR="00C43F0A" w:rsidTr="00C43F0A">
        <w:trPr>
          <w:trHeight w:val="280"/>
        </w:trPr>
        <w:tc>
          <w:tcPr>
            <w:tcW w:w="9355" w:type="dxa"/>
            <w:gridSpan w:val="2"/>
          </w:tcPr>
          <w:p w:rsidR="00C43F0A" w:rsidRPr="00B17819" w:rsidRDefault="00C43F0A" w:rsidP="00462970">
            <w:pPr>
              <w:keepNext/>
              <w:jc w:val="center"/>
              <w:rPr>
                <w:b/>
                <w:sz w:val="26"/>
                <w:szCs w:val="26"/>
              </w:rPr>
            </w:pPr>
            <w:r w:rsidRPr="00BA116E">
              <w:rPr>
                <w:sz w:val="24"/>
                <w:szCs w:val="24"/>
              </w:rPr>
              <w:lastRenderedPageBreak/>
              <w:t>Раздел 4</w:t>
            </w:r>
          </w:p>
        </w:tc>
      </w:tr>
      <w:tr w:rsidR="00C43F0A" w:rsidTr="00C43F0A">
        <w:trPr>
          <w:trHeight w:val="301"/>
        </w:trPr>
        <w:tc>
          <w:tcPr>
            <w:tcW w:w="9355" w:type="dxa"/>
            <w:gridSpan w:val="2"/>
          </w:tcPr>
          <w:p w:rsidR="00C43F0A" w:rsidRPr="00B17819" w:rsidRDefault="00C43F0A" w:rsidP="00462970">
            <w:pPr>
              <w:jc w:val="center"/>
              <w:rPr>
                <w:b/>
                <w:sz w:val="26"/>
                <w:szCs w:val="26"/>
              </w:rPr>
            </w:pPr>
            <w:r w:rsidRPr="00B17819">
              <w:rPr>
                <w:b/>
                <w:sz w:val="26"/>
                <w:szCs w:val="26"/>
              </w:rPr>
              <w:t>План границ объекта</w:t>
            </w:r>
          </w:p>
        </w:tc>
      </w:tr>
      <w:tr w:rsidR="00C43F0A" w:rsidTr="00C43F0A">
        <w:trPr>
          <w:trHeight w:val="419"/>
        </w:trPr>
        <w:tc>
          <w:tcPr>
            <w:tcW w:w="9355" w:type="dxa"/>
            <w:gridSpan w:val="2"/>
          </w:tcPr>
          <w:p w:rsidR="00C43F0A" w:rsidRDefault="00C43F0A" w:rsidP="00462970">
            <w:pPr>
              <w:jc w:val="center"/>
              <w:rPr>
                <w:sz w:val="22"/>
                <w:szCs w:val="22"/>
              </w:rPr>
            </w:pPr>
          </w:p>
          <w:p w:rsidR="00C43F0A" w:rsidRDefault="00C43F0A" w:rsidP="00462970">
            <w:pPr>
              <w:jc w:val="center"/>
              <w:rPr>
                <w:sz w:val="22"/>
                <w:szCs w:val="22"/>
              </w:rPr>
            </w:pPr>
          </w:p>
          <w:p w:rsidR="00C43F0A" w:rsidRDefault="00C43F0A" w:rsidP="00462970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>
                  <wp:extent cx="4686300" cy="4257675"/>
                  <wp:effectExtent l="19050" t="0" r="0" b="0"/>
                  <wp:docPr id="48" name="Рисунок 8" descr="\\File-srv\окзр\Родниковский район ПЗЗ_2\Парское сп\Парское панорама\ОДЗ-4\(8) 2000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\\File-srv\окзр\Родниковский район ПЗЗ_2\Парское сп\Парское панорама\ОДЗ-4\(8) 2000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6300" cy="4257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43F0A" w:rsidRDefault="00C43F0A" w:rsidP="00462970">
            <w:pPr>
              <w:jc w:val="center"/>
              <w:rPr>
                <w:sz w:val="22"/>
                <w:szCs w:val="22"/>
              </w:rPr>
            </w:pPr>
          </w:p>
          <w:p w:rsidR="00C43F0A" w:rsidRPr="00176375" w:rsidRDefault="00C43F0A" w:rsidP="00462970">
            <w:pPr>
              <w:jc w:val="center"/>
              <w:rPr>
                <w:sz w:val="22"/>
                <w:szCs w:val="22"/>
              </w:rPr>
            </w:pPr>
          </w:p>
          <w:p w:rsidR="00C43F0A" w:rsidRPr="00B17819" w:rsidRDefault="00C43F0A" w:rsidP="00462970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Масштаб 1 : 2</w:t>
            </w:r>
            <w:r w:rsidRPr="00B17819">
              <w:rPr>
                <w:b/>
                <w:sz w:val="24"/>
                <w:szCs w:val="24"/>
              </w:rPr>
              <w:t>000</w:t>
            </w:r>
          </w:p>
        </w:tc>
      </w:tr>
      <w:tr w:rsidR="00C43F0A" w:rsidTr="00C43F0A">
        <w:trPr>
          <w:trHeight w:val="302"/>
        </w:trPr>
        <w:tc>
          <w:tcPr>
            <w:tcW w:w="9355" w:type="dxa"/>
            <w:gridSpan w:val="2"/>
          </w:tcPr>
          <w:p w:rsidR="00C43F0A" w:rsidRPr="006872B7" w:rsidRDefault="00C43F0A" w:rsidP="00462970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>Используемые условные знаки и обозначения:</w:t>
            </w:r>
          </w:p>
        </w:tc>
      </w:tr>
      <w:tr w:rsidR="00C43F0A" w:rsidTr="00C43F0A">
        <w:trPr>
          <w:trHeight w:val="444"/>
        </w:trPr>
        <w:tc>
          <w:tcPr>
            <w:tcW w:w="2578" w:type="dxa"/>
          </w:tcPr>
          <w:p w:rsidR="00C43F0A" w:rsidRPr="006872B7" w:rsidRDefault="00C43F0A" w:rsidP="00462970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162050" cy="342900"/>
                  <wp:effectExtent l="19050" t="0" r="0" b="0"/>
                  <wp:docPr id="42" name="Рисунок 1" descr="\\File-srv\окзр\Родниковский район ПЗЗ_2\Каминское сп\Каминское СП панорама\ОДЗ-4\усл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File-srv\окзр\Родниковский район ПЗЗ_2\Каминское сп\Каминское СП панорама\ОДЗ-4\усл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050" cy="342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77" w:type="dxa"/>
          </w:tcPr>
          <w:p w:rsidR="00C43F0A" w:rsidRPr="006872B7" w:rsidRDefault="00C43F0A" w:rsidP="00462970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 xml:space="preserve">- граница </w:t>
            </w:r>
            <w:r>
              <w:rPr>
                <w:sz w:val="24"/>
                <w:szCs w:val="24"/>
              </w:rPr>
              <w:t>территориальной зоны</w:t>
            </w:r>
          </w:p>
        </w:tc>
      </w:tr>
      <w:tr w:rsidR="00C43F0A" w:rsidTr="00C43F0A">
        <w:trPr>
          <w:trHeight w:val="444"/>
        </w:trPr>
        <w:tc>
          <w:tcPr>
            <w:tcW w:w="2578" w:type="dxa"/>
          </w:tcPr>
          <w:p w:rsidR="00C43F0A" w:rsidRDefault="00C43F0A" w:rsidP="00462970">
            <w:pPr>
              <w:jc w:val="center"/>
              <w:rPr>
                <w:noProof/>
              </w:rPr>
            </w:pPr>
            <w:r>
              <w:rPr>
                <w:noProof/>
              </w:rPr>
              <w:t>__________</w:t>
            </w:r>
          </w:p>
        </w:tc>
        <w:tc>
          <w:tcPr>
            <w:tcW w:w="6777" w:type="dxa"/>
          </w:tcPr>
          <w:p w:rsidR="00C43F0A" w:rsidRPr="006872B7" w:rsidRDefault="00C43F0A" w:rsidP="0046297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границы земельных участков, учтенных в ЕГРН</w:t>
            </w:r>
          </w:p>
        </w:tc>
      </w:tr>
      <w:tr w:rsidR="00C43F0A" w:rsidTr="00C43F0A">
        <w:trPr>
          <w:trHeight w:val="452"/>
        </w:trPr>
        <w:tc>
          <w:tcPr>
            <w:tcW w:w="2578" w:type="dxa"/>
            <w:vAlign w:val="center"/>
          </w:tcPr>
          <w:p w:rsidR="00C43F0A" w:rsidRPr="006872B7" w:rsidRDefault="00C43F0A" w:rsidP="00462970">
            <w:pPr>
              <w:jc w:val="center"/>
              <w:rPr>
                <w:sz w:val="24"/>
                <w:szCs w:val="24"/>
              </w:rPr>
            </w:pPr>
            <w:r w:rsidRPr="006872B7">
              <w:rPr>
                <w:noProof/>
                <w:sz w:val="24"/>
                <w:szCs w:val="24"/>
              </w:rPr>
              <w:drawing>
                <wp:inline distT="0" distB="0" distL="0" distR="0">
                  <wp:extent cx="323850" cy="239395"/>
                  <wp:effectExtent l="19050" t="0" r="0" b="0"/>
                  <wp:docPr id="44" name="Рисунок 2" descr="\\File-srv\окзр\условные знаки\к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File-srv\окзр\условные знаки\к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" cy="239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872B7">
              <w:rPr>
                <w:sz w:val="24"/>
                <w:szCs w:val="24"/>
              </w:rPr>
              <w:t>1, 2, 3…</w:t>
            </w:r>
          </w:p>
        </w:tc>
        <w:tc>
          <w:tcPr>
            <w:tcW w:w="6777" w:type="dxa"/>
          </w:tcPr>
          <w:p w:rsidR="00C43F0A" w:rsidRPr="006872B7" w:rsidRDefault="00C43F0A" w:rsidP="00462970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 xml:space="preserve">- обозначение характерной точки границы </w:t>
            </w:r>
            <w:r>
              <w:rPr>
                <w:sz w:val="24"/>
                <w:szCs w:val="24"/>
              </w:rPr>
              <w:t>территориальной зоны</w:t>
            </w:r>
          </w:p>
        </w:tc>
      </w:tr>
      <w:tr w:rsidR="00C43F0A" w:rsidTr="00C43F0A">
        <w:trPr>
          <w:trHeight w:val="301"/>
        </w:trPr>
        <w:tc>
          <w:tcPr>
            <w:tcW w:w="2578" w:type="dxa"/>
            <w:vAlign w:val="center"/>
          </w:tcPr>
          <w:p w:rsidR="00C43F0A" w:rsidRPr="006872B7" w:rsidRDefault="00C43F0A" w:rsidP="00462970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1019175" cy="228600"/>
                  <wp:effectExtent l="19050" t="0" r="9525" b="0"/>
                  <wp:docPr id="45" name="Рисунок 2" descr="\\File-srv\окзр\Родниковский район ПЗЗ\От администрации\Родниковское гп\Текстовые и графические описания\гнп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File-srv\окзр\Родниковский район ПЗЗ\От администрации\Родниковское гп\Текстовые и графические описания\гнп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175" cy="228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77" w:type="dxa"/>
          </w:tcPr>
          <w:p w:rsidR="00C43F0A" w:rsidRPr="006872B7" w:rsidRDefault="00C43F0A" w:rsidP="00462970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 xml:space="preserve">- </w:t>
            </w:r>
            <w:r>
              <w:rPr>
                <w:sz w:val="24"/>
                <w:szCs w:val="24"/>
              </w:rPr>
              <w:t>граница населенного пункта</w:t>
            </w:r>
          </w:p>
        </w:tc>
      </w:tr>
      <w:tr w:rsidR="00C43F0A" w:rsidTr="00C43F0A">
        <w:trPr>
          <w:trHeight w:val="922"/>
        </w:trPr>
        <w:tc>
          <w:tcPr>
            <w:tcW w:w="9355" w:type="dxa"/>
            <w:gridSpan w:val="2"/>
          </w:tcPr>
          <w:p w:rsidR="00C43F0A" w:rsidRPr="006872B7" w:rsidRDefault="00C43F0A" w:rsidP="00462970">
            <w:pPr>
              <w:rPr>
                <w:sz w:val="24"/>
                <w:szCs w:val="24"/>
              </w:rPr>
            </w:pPr>
          </w:p>
          <w:p w:rsidR="00C43F0A" w:rsidRPr="006872B7" w:rsidRDefault="00C43F0A" w:rsidP="00462970">
            <w:pPr>
              <w:rPr>
                <w:sz w:val="24"/>
                <w:szCs w:val="24"/>
              </w:rPr>
            </w:pPr>
            <w:r w:rsidRPr="006872B7">
              <w:rPr>
                <w:sz w:val="24"/>
                <w:szCs w:val="24"/>
              </w:rPr>
              <w:t>Подпись ___________________________________ Дата «</w:t>
            </w:r>
            <w:r>
              <w:rPr>
                <w:sz w:val="24"/>
                <w:szCs w:val="24"/>
              </w:rPr>
              <w:t>26</w:t>
            </w:r>
            <w:r w:rsidRPr="006872B7">
              <w:rPr>
                <w:sz w:val="24"/>
                <w:szCs w:val="24"/>
              </w:rPr>
              <w:t xml:space="preserve">» </w:t>
            </w:r>
            <w:r>
              <w:rPr>
                <w:sz w:val="24"/>
                <w:szCs w:val="24"/>
              </w:rPr>
              <w:t>октября 2020</w:t>
            </w:r>
          </w:p>
          <w:p w:rsidR="00C43F0A" w:rsidRPr="006872B7" w:rsidRDefault="00C43F0A" w:rsidP="00462970">
            <w:pPr>
              <w:jc w:val="center"/>
            </w:pPr>
            <w:r w:rsidRPr="006872B7">
              <w:t>Место для оттиска печати лица, составившего описание местоположения границ объекта</w:t>
            </w:r>
          </w:p>
        </w:tc>
      </w:tr>
    </w:tbl>
    <w:p w:rsidR="00C43F0A" w:rsidRDefault="00C43F0A" w:rsidP="008D2311">
      <w:pPr>
        <w:jc w:val="center"/>
        <w:rPr>
          <w:b/>
          <w:sz w:val="24"/>
          <w:szCs w:val="24"/>
        </w:rPr>
      </w:pPr>
    </w:p>
    <w:p w:rsidR="00C43F0A" w:rsidRDefault="00C43F0A" w:rsidP="008D2311">
      <w:pPr>
        <w:jc w:val="center"/>
        <w:rPr>
          <w:b/>
          <w:sz w:val="24"/>
          <w:szCs w:val="24"/>
        </w:rPr>
      </w:pPr>
    </w:p>
    <w:p w:rsidR="00C43F0A" w:rsidRDefault="00C43F0A" w:rsidP="008D2311">
      <w:pPr>
        <w:jc w:val="center"/>
        <w:rPr>
          <w:b/>
          <w:sz w:val="24"/>
          <w:szCs w:val="24"/>
        </w:rPr>
      </w:pPr>
    </w:p>
    <w:p w:rsidR="00C43F0A" w:rsidRDefault="00C43F0A" w:rsidP="008D2311">
      <w:pPr>
        <w:jc w:val="center"/>
        <w:rPr>
          <w:b/>
          <w:sz w:val="24"/>
          <w:szCs w:val="24"/>
        </w:rPr>
      </w:pPr>
    </w:p>
    <w:p w:rsidR="00C43F0A" w:rsidRDefault="00C43F0A" w:rsidP="008D2311">
      <w:pPr>
        <w:jc w:val="center"/>
        <w:rPr>
          <w:b/>
          <w:sz w:val="24"/>
          <w:szCs w:val="24"/>
        </w:rPr>
      </w:pPr>
    </w:p>
    <w:p w:rsidR="00C43F0A" w:rsidRDefault="00C43F0A" w:rsidP="008D2311">
      <w:pPr>
        <w:jc w:val="center"/>
        <w:rPr>
          <w:b/>
          <w:sz w:val="24"/>
          <w:szCs w:val="24"/>
        </w:rPr>
      </w:pPr>
    </w:p>
    <w:p w:rsidR="00C43F0A" w:rsidRDefault="00C43F0A" w:rsidP="008D2311">
      <w:pPr>
        <w:jc w:val="center"/>
        <w:rPr>
          <w:b/>
          <w:sz w:val="24"/>
          <w:szCs w:val="24"/>
        </w:rPr>
      </w:pPr>
    </w:p>
    <w:p w:rsidR="00C43F0A" w:rsidRDefault="00C43F0A" w:rsidP="008D2311">
      <w:pPr>
        <w:jc w:val="center"/>
        <w:rPr>
          <w:b/>
          <w:sz w:val="24"/>
          <w:szCs w:val="24"/>
        </w:rPr>
      </w:pPr>
    </w:p>
    <w:p w:rsidR="00C43F0A" w:rsidRDefault="00C43F0A" w:rsidP="008D2311">
      <w:pPr>
        <w:jc w:val="center"/>
        <w:rPr>
          <w:b/>
          <w:sz w:val="24"/>
          <w:szCs w:val="24"/>
        </w:rPr>
      </w:pPr>
    </w:p>
    <w:p w:rsidR="00C43F0A" w:rsidRDefault="00C43F0A" w:rsidP="008D2311">
      <w:pPr>
        <w:jc w:val="center"/>
        <w:rPr>
          <w:b/>
          <w:sz w:val="24"/>
          <w:szCs w:val="24"/>
        </w:rPr>
      </w:pPr>
    </w:p>
    <w:p w:rsidR="00C43F0A" w:rsidRDefault="00473C4C" w:rsidP="008D2311">
      <w:pPr>
        <w:jc w:val="center"/>
        <w:rPr>
          <w:b/>
          <w:sz w:val="24"/>
          <w:szCs w:val="24"/>
        </w:rPr>
      </w:pPr>
      <w:r w:rsidRPr="003D6FA2">
        <w:rPr>
          <w:b/>
          <w:sz w:val="24"/>
          <w:szCs w:val="24"/>
        </w:rPr>
        <w:lastRenderedPageBreak/>
        <w:t xml:space="preserve">Текстовое </w:t>
      </w:r>
      <w:r w:rsidR="00172A47" w:rsidRPr="003D6FA2">
        <w:rPr>
          <w:b/>
          <w:sz w:val="24"/>
          <w:szCs w:val="24"/>
        </w:rPr>
        <w:t xml:space="preserve">описание местоположения границ территориальной </w:t>
      </w:r>
      <w:r w:rsidR="008D2311" w:rsidRPr="003D6FA2">
        <w:rPr>
          <w:b/>
          <w:sz w:val="24"/>
          <w:szCs w:val="24"/>
        </w:rPr>
        <w:t xml:space="preserve">зоны </w:t>
      </w:r>
    </w:p>
    <w:p w:rsidR="008D2311" w:rsidRPr="003D6FA2" w:rsidRDefault="008D2311" w:rsidP="008D2311">
      <w:pPr>
        <w:jc w:val="center"/>
        <w:rPr>
          <w:b/>
          <w:sz w:val="24"/>
          <w:szCs w:val="24"/>
        </w:rPr>
      </w:pPr>
      <w:proofErr w:type="spellStart"/>
      <w:r w:rsidRPr="003D6FA2">
        <w:rPr>
          <w:b/>
          <w:sz w:val="24"/>
          <w:szCs w:val="24"/>
        </w:rPr>
        <w:t>культурно-досугового</w:t>
      </w:r>
      <w:proofErr w:type="spellEnd"/>
      <w:r w:rsidRPr="003D6FA2">
        <w:rPr>
          <w:b/>
          <w:sz w:val="24"/>
          <w:szCs w:val="24"/>
        </w:rPr>
        <w:t xml:space="preserve"> назначения ОДЗ-4</w:t>
      </w:r>
    </w:p>
    <w:p w:rsidR="00172A47" w:rsidRPr="003D6FA2" w:rsidRDefault="00172A47" w:rsidP="00172A47">
      <w:pPr>
        <w:spacing w:line="276" w:lineRule="auto"/>
        <w:jc w:val="center"/>
        <w:rPr>
          <w:rFonts w:eastAsia="SimSun"/>
          <w:b/>
          <w:color w:val="000000"/>
          <w:sz w:val="24"/>
          <w:szCs w:val="24"/>
          <w:lang w:eastAsia="ar-SA"/>
        </w:rPr>
      </w:pPr>
      <w:r w:rsidRPr="003D6FA2">
        <w:rPr>
          <w:b/>
          <w:sz w:val="24"/>
          <w:szCs w:val="24"/>
        </w:rPr>
        <w:t xml:space="preserve"> </w:t>
      </w:r>
      <w:r w:rsidRPr="003D6FA2">
        <w:rPr>
          <w:b/>
          <w:color w:val="000000"/>
          <w:sz w:val="24"/>
          <w:szCs w:val="24"/>
        </w:rPr>
        <w:t>в</w:t>
      </w:r>
      <w:r w:rsidRPr="003D6FA2">
        <w:rPr>
          <w:b/>
          <w:sz w:val="24"/>
          <w:szCs w:val="24"/>
        </w:rPr>
        <w:t xml:space="preserve"> границах </w:t>
      </w:r>
      <w:r w:rsidRPr="003D6FA2">
        <w:rPr>
          <w:rFonts w:eastAsia="SimSun"/>
          <w:b/>
          <w:color w:val="000000"/>
          <w:sz w:val="24"/>
          <w:szCs w:val="24"/>
          <w:lang w:eastAsia="ar-SA"/>
        </w:rPr>
        <w:t>муниципального образования «</w:t>
      </w:r>
      <w:proofErr w:type="spellStart"/>
      <w:r w:rsidR="00580938" w:rsidRPr="003D6FA2">
        <w:rPr>
          <w:rFonts w:eastAsia="SimSun"/>
          <w:b/>
          <w:color w:val="000000"/>
          <w:sz w:val="24"/>
          <w:szCs w:val="24"/>
          <w:lang w:eastAsia="ar-SA"/>
        </w:rPr>
        <w:t>Парское</w:t>
      </w:r>
      <w:proofErr w:type="spellEnd"/>
      <w:r w:rsidRPr="003D6FA2">
        <w:rPr>
          <w:rFonts w:eastAsia="SimSun"/>
          <w:b/>
          <w:color w:val="000000"/>
          <w:sz w:val="24"/>
          <w:szCs w:val="24"/>
          <w:lang w:eastAsia="ar-SA"/>
        </w:rPr>
        <w:t xml:space="preserve"> сельское поселение Родниковского муниципального района Ивановской области»</w:t>
      </w:r>
    </w:p>
    <w:p w:rsidR="00473C4C" w:rsidRDefault="00473C4C"/>
    <w:tbl>
      <w:tblPr>
        <w:tblW w:w="9356" w:type="dxa"/>
        <w:tblInd w:w="120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000"/>
      </w:tblPr>
      <w:tblGrid>
        <w:gridCol w:w="1273"/>
        <w:gridCol w:w="1562"/>
        <w:gridCol w:w="6521"/>
      </w:tblGrid>
      <w:tr w:rsidR="004D1627" w:rsidRPr="00144965" w:rsidTr="00473C4C">
        <w:trPr>
          <w:cantSplit/>
          <w:tblHeader/>
        </w:trPr>
        <w:tc>
          <w:tcPr>
            <w:tcW w:w="1515" w:type="pct"/>
            <w:gridSpan w:val="2"/>
            <w:shd w:val="clear" w:color="auto" w:fill="auto"/>
            <w:vAlign w:val="center"/>
          </w:tcPr>
          <w:p w:rsidR="004D1627" w:rsidRPr="005C6913" w:rsidRDefault="00473C4C" w:rsidP="00181B08">
            <w:pPr>
              <w:jc w:val="center"/>
              <w:rPr>
                <w:b/>
                <w:lang w:val="en-US"/>
              </w:rPr>
            </w:pPr>
            <w:r>
              <w:rPr>
                <w:b/>
              </w:rPr>
              <w:t>Прохождение границы</w:t>
            </w:r>
          </w:p>
        </w:tc>
        <w:tc>
          <w:tcPr>
            <w:tcW w:w="3485" w:type="pct"/>
            <w:vMerge w:val="restart"/>
            <w:shd w:val="clear" w:color="auto" w:fill="auto"/>
            <w:vAlign w:val="center"/>
          </w:tcPr>
          <w:p w:rsidR="004D1627" w:rsidRPr="005C6913" w:rsidRDefault="00473C4C" w:rsidP="00181B08">
            <w:pPr>
              <w:pStyle w:val="10"/>
              <w:jc w:val="center"/>
              <w:rPr>
                <w:b/>
                <w:sz w:val="20"/>
                <w:lang w:val="en-US"/>
              </w:rPr>
            </w:pPr>
            <w:r>
              <w:rPr>
                <w:b/>
              </w:rPr>
              <w:t>Описание прохождения границы</w:t>
            </w:r>
          </w:p>
        </w:tc>
      </w:tr>
      <w:tr w:rsidR="004D1627" w:rsidRPr="00144965" w:rsidTr="00473C4C">
        <w:trPr>
          <w:cantSplit/>
          <w:tblHeader/>
        </w:trPr>
        <w:tc>
          <w:tcPr>
            <w:tcW w:w="680" w:type="pct"/>
            <w:shd w:val="clear" w:color="auto" w:fill="auto"/>
            <w:vAlign w:val="center"/>
          </w:tcPr>
          <w:p w:rsidR="004D1627" w:rsidRPr="00144965" w:rsidRDefault="00473C4C" w:rsidP="00181B08">
            <w:pPr>
              <w:jc w:val="center"/>
              <w:rPr>
                <w:b/>
              </w:rPr>
            </w:pPr>
            <w:r>
              <w:rPr>
                <w:b/>
              </w:rPr>
              <w:t>от точки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4D1627" w:rsidRPr="00144965" w:rsidRDefault="00473C4C" w:rsidP="00181B08">
            <w:pPr>
              <w:jc w:val="center"/>
              <w:rPr>
                <w:b/>
              </w:rPr>
            </w:pPr>
            <w:r>
              <w:rPr>
                <w:b/>
              </w:rPr>
              <w:t>до точки</w:t>
            </w:r>
          </w:p>
        </w:tc>
        <w:tc>
          <w:tcPr>
            <w:tcW w:w="3485" w:type="pct"/>
            <w:vMerge/>
            <w:shd w:val="clear" w:color="auto" w:fill="auto"/>
            <w:vAlign w:val="center"/>
          </w:tcPr>
          <w:p w:rsidR="004D1627" w:rsidRPr="00144965" w:rsidRDefault="004D1627" w:rsidP="00181B08">
            <w:pPr>
              <w:pStyle w:val="10"/>
              <w:jc w:val="center"/>
              <w:rPr>
                <w:b/>
                <w:sz w:val="20"/>
              </w:rPr>
            </w:pPr>
          </w:p>
        </w:tc>
      </w:tr>
      <w:tr w:rsidR="004D1627" w:rsidRPr="00144965" w:rsidTr="00473C4C">
        <w:trPr>
          <w:cantSplit/>
          <w:tblHeader/>
        </w:trPr>
        <w:tc>
          <w:tcPr>
            <w:tcW w:w="680" w:type="pct"/>
            <w:shd w:val="clear" w:color="auto" w:fill="auto"/>
            <w:vAlign w:val="center"/>
          </w:tcPr>
          <w:p w:rsidR="004D1627" w:rsidRPr="00473C4C" w:rsidRDefault="004D1627" w:rsidP="00181B08">
            <w:pPr>
              <w:jc w:val="center"/>
              <w:rPr>
                <w:b/>
                <w:i/>
              </w:rPr>
            </w:pPr>
            <w:r w:rsidRPr="00473C4C">
              <w:rPr>
                <w:b/>
                <w:i/>
              </w:rPr>
              <w:t>1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4D1627" w:rsidRPr="00473C4C" w:rsidRDefault="004D1627" w:rsidP="00181B08">
            <w:pPr>
              <w:jc w:val="center"/>
              <w:rPr>
                <w:b/>
                <w:i/>
              </w:rPr>
            </w:pPr>
            <w:r w:rsidRPr="00473C4C">
              <w:rPr>
                <w:b/>
                <w:i/>
              </w:rPr>
              <w:t>2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4D1627" w:rsidRPr="00473C4C" w:rsidRDefault="00473C4C" w:rsidP="00181B08">
            <w:pPr>
              <w:jc w:val="center"/>
              <w:rPr>
                <w:b/>
                <w:i/>
              </w:rPr>
            </w:pPr>
            <w:r w:rsidRPr="00473C4C">
              <w:rPr>
                <w:b/>
                <w:i/>
              </w:rPr>
              <w:t>3</w:t>
            </w:r>
          </w:p>
        </w:tc>
      </w:tr>
      <w:tr w:rsidR="00580938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</w:pPr>
            <w:r>
              <w:t>2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580938" w:rsidRPr="00EE103A" w:rsidRDefault="00580938" w:rsidP="00181B08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580938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</w:pPr>
            <w:r>
              <w:t>3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580938" w:rsidRPr="00EE103A" w:rsidRDefault="00580938" w:rsidP="00181B08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580938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</w:pPr>
            <w:r>
              <w:t>4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580938" w:rsidRPr="00EE103A" w:rsidRDefault="00580938" w:rsidP="00181B08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580938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</w:pPr>
            <w:r>
              <w:t>5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580938" w:rsidRPr="00EE103A" w:rsidRDefault="00580938" w:rsidP="00181B08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580938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5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</w:pPr>
            <w:r>
              <w:t>6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580938" w:rsidRPr="00EE103A" w:rsidRDefault="00580938" w:rsidP="00181B08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580938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</w:pPr>
            <w:r>
              <w:t>1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580938" w:rsidRPr="00EE103A" w:rsidRDefault="00580938" w:rsidP="004F00FA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CB3D97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CB3D97" w:rsidRPr="00EE103A" w:rsidRDefault="00CB3D97" w:rsidP="004F00FA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CB3D97" w:rsidRPr="00EE103A" w:rsidRDefault="00CB3D97" w:rsidP="004F00FA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CB3D97" w:rsidRPr="00EE103A" w:rsidRDefault="00CB3D97" w:rsidP="004F00FA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580938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7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</w:pPr>
            <w:r>
              <w:t>8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580938" w:rsidRPr="00EE103A" w:rsidRDefault="00580938" w:rsidP="004F00FA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580938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</w:pPr>
            <w:r>
              <w:t>9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580938" w:rsidRPr="00EE103A" w:rsidRDefault="00580938" w:rsidP="004F00FA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580938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9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</w:pPr>
            <w:r>
              <w:t>10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580938" w:rsidRPr="00EE103A" w:rsidRDefault="00580938" w:rsidP="004F00FA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580938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10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</w:pPr>
            <w:r>
              <w:t>11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580938" w:rsidRPr="00EE103A" w:rsidRDefault="00580938" w:rsidP="004F00FA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580938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11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</w:pPr>
            <w:r>
              <w:t>7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580938" w:rsidRPr="00EE103A" w:rsidRDefault="00580938" w:rsidP="004F00FA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580938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580938" w:rsidRPr="00580938" w:rsidRDefault="00580938" w:rsidP="00D74A50">
            <w:pPr>
              <w:jc w:val="center"/>
            </w:pPr>
            <w:r>
              <w:t>-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</w:pPr>
            <w:r>
              <w:t>-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580938" w:rsidRPr="00EE103A" w:rsidRDefault="00580938" w:rsidP="004F00FA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580938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12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</w:pPr>
            <w:r>
              <w:t>13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580938" w:rsidRPr="00EE103A" w:rsidRDefault="00580938" w:rsidP="004F00FA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580938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13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</w:pPr>
            <w:r>
              <w:t>14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580938" w:rsidRPr="00EE103A" w:rsidRDefault="00580938" w:rsidP="004F00FA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580938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14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</w:pPr>
            <w:r>
              <w:t>15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580938" w:rsidRPr="00EE103A" w:rsidRDefault="00580938" w:rsidP="004F00FA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580938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15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</w:pPr>
            <w:r>
              <w:t>12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580938" w:rsidRPr="00EE103A" w:rsidRDefault="00580938" w:rsidP="004F00FA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580938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580938" w:rsidRPr="00580938" w:rsidRDefault="00580938" w:rsidP="00D74A50">
            <w:pPr>
              <w:jc w:val="center"/>
            </w:pPr>
            <w:r>
              <w:t>-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</w:pPr>
            <w:r>
              <w:t>-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580938" w:rsidRPr="00EE103A" w:rsidRDefault="00580938" w:rsidP="004F00FA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580938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16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</w:pPr>
            <w:r>
              <w:t>17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580938" w:rsidRPr="00EE103A" w:rsidRDefault="00580938" w:rsidP="004F00FA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580938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17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</w:pPr>
            <w:r>
              <w:t>18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580938" w:rsidRPr="00EE103A" w:rsidRDefault="00580938" w:rsidP="004F00FA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580938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18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</w:pPr>
            <w:r>
              <w:t>19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580938" w:rsidRPr="00EE103A" w:rsidRDefault="00580938" w:rsidP="004F00FA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580938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19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</w:pPr>
            <w:r>
              <w:t>16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580938" w:rsidRPr="00EE103A" w:rsidRDefault="00580938" w:rsidP="004F00FA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580938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580938" w:rsidRPr="00580938" w:rsidRDefault="00580938" w:rsidP="00D74A50">
            <w:pPr>
              <w:jc w:val="center"/>
            </w:pPr>
            <w:r>
              <w:t>-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</w:pPr>
            <w:r>
              <w:t>-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580938" w:rsidRPr="00EE103A" w:rsidRDefault="00580938" w:rsidP="004F00FA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580938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20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</w:pPr>
            <w:r>
              <w:t>21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580938" w:rsidRPr="00EE103A" w:rsidRDefault="00580938" w:rsidP="004F00FA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580938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21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</w:pPr>
            <w:r>
              <w:t>22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580938" w:rsidRPr="00EE103A" w:rsidRDefault="00580938" w:rsidP="004F00FA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580938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22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</w:pPr>
            <w:r>
              <w:t>23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580938" w:rsidRPr="00EE103A" w:rsidRDefault="00580938" w:rsidP="004F00FA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580938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23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</w:pPr>
            <w:r>
              <w:t>20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580938" w:rsidRPr="00EE103A" w:rsidRDefault="00580938" w:rsidP="004F00FA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580938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580938" w:rsidRPr="00580938" w:rsidRDefault="00580938" w:rsidP="00D74A50">
            <w:pPr>
              <w:jc w:val="center"/>
            </w:pPr>
            <w:r>
              <w:t>-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</w:pPr>
            <w:r>
              <w:t>-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580938" w:rsidRPr="00EE103A" w:rsidRDefault="00580938" w:rsidP="004F00FA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580938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24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</w:pPr>
            <w:r>
              <w:t>25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580938" w:rsidRPr="00EE103A" w:rsidRDefault="00580938" w:rsidP="004F00FA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580938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25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</w:pPr>
            <w:r>
              <w:t>26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580938" w:rsidRPr="00EE103A" w:rsidRDefault="00580938" w:rsidP="004F00FA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580938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26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</w:pPr>
            <w:r>
              <w:t>27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580938" w:rsidRPr="00EE103A" w:rsidRDefault="00580938" w:rsidP="004F00FA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580938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27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</w:pPr>
            <w:r>
              <w:t>28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580938" w:rsidRPr="00EE103A" w:rsidRDefault="00580938" w:rsidP="004F00FA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580938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28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</w:pPr>
            <w:r>
              <w:t>29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580938" w:rsidRPr="00EE103A" w:rsidRDefault="00580938" w:rsidP="004F00FA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580938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29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580938" w:rsidRPr="001F2644" w:rsidRDefault="00580938" w:rsidP="00580938">
            <w:pPr>
              <w:jc w:val="center"/>
            </w:pPr>
            <w:r>
              <w:t>24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580938" w:rsidRPr="00EE103A" w:rsidRDefault="00580938" w:rsidP="00D74A5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580938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580938" w:rsidRPr="00580938" w:rsidRDefault="00580938" w:rsidP="00D74A50">
            <w:pPr>
              <w:jc w:val="center"/>
            </w:pPr>
            <w:r>
              <w:t>-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</w:pPr>
            <w:r>
              <w:t>-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580938" w:rsidRPr="00EE103A" w:rsidRDefault="00580938" w:rsidP="00D74A5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580938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30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</w:pPr>
            <w:r>
              <w:t>31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580938" w:rsidRPr="00EE103A" w:rsidRDefault="00580938" w:rsidP="00D74A5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580938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31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</w:pPr>
            <w:r>
              <w:t>32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580938" w:rsidRPr="00EE103A" w:rsidRDefault="00580938" w:rsidP="00D74A5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580938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32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</w:pPr>
            <w:r>
              <w:t>33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580938" w:rsidRPr="00EE103A" w:rsidRDefault="00580938" w:rsidP="00D74A5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580938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33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</w:pPr>
            <w:r>
              <w:t>34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580938" w:rsidRPr="00EE103A" w:rsidRDefault="00580938" w:rsidP="00D74A5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580938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34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</w:pPr>
            <w:r>
              <w:t>30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580938" w:rsidRPr="00EE103A" w:rsidRDefault="00580938" w:rsidP="00D74A5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580938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580938" w:rsidRPr="00580938" w:rsidRDefault="00580938" w:rsidP="00D74A50">
            <w:pPr>
              <w:jc w:val="center"/>
            </w:pPr>
            <w:r>
              <w:t>-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</w:pPr>
            <w:r>
              <w:t>-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580938" w:rsidRPr="00EE103A" w:rsidRDefault="00580938" w:rsidP="00D74A5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580938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35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</w:pPr>
            <w:r>
              <w:t>36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580938" w:rsidRPr="00EE103A" w:rsidRDefault="00580938" w:rsidP="00D74A5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580938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36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</w:pPr>
            <w:r>
              <w:t>37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580938" w:rsidRPr="00EE103A" w:rsidRDefault="00580938" w:rsidP="00D74A5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580938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37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</w:pPr>
            <w:r>
              <w:t>38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580938" w:rsidRPr="00EE103A" w:rsidRDefault="00580938" w:rsidP="00D74A5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  <w:tr w:rsidR="00580938" w:rsidRPr="00EE103A" w:rsidTr="00051474">
        <w:trPr>
          <w:cantSplit/>
          <w:trHeight w:val="20"/>
        </w:trPr>
        <w:tc>
          <w:tcPr>
            <w:tcW w:w="680" w:type="pct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38</w:t>
            </w:r>
          </w:p>
        </w:tc>
        <w:tc>
          <w:tcPr>
            <w:tcW w:w="835" w:type="pct"/>
            <w:shd w:val="clear" w:color="auto" w:fill="auto"/>
            <w:vAlign w:val="center"/>
          </w:tcPr>
          <w:p w:rsidR="00580938" w:rsidRPr="001F2644" w:rsidRDefault="00580938" w:rsidP="00D74A50">
            <w:pPr>
              <w:jc w:val="center"/>
            </w:pPr>
            <w:r>
              <w:t>35</w:t>
            </w:r>
          </w:p>
        </w:tc>
        <w:tc>
          <w:tcPr>
            <w:tcW w:w="3485" w:type="pct"/>
            <w:shd w:val="clear" w:color="auto" w:fill="auto"/>
            <w:vAlign w:val="center"/>
          </w:tcPr>
          <w:p w:rsidR="00580938" w:rsidRPr="00EE103A" w:rsidRDefault="00580938" w:rsidP="00D74A50">
            <w:pPr>
              <w:jc w:val="center"/>
              <w:rPr>
                <w:sz w:val="18"/>
                <w:szCs w:val="18"/>
              </w:rPr>
            </w:pPr>
            <w:r w:rsidRPr="00EE103A">
              <w:rPr>
                <w:sz w:val="18"/>
                <w:szCs w:val="18"/>
              </w:rPr>
              <w:t>-</w:t>
            </w:r>
          </w:p>
        </w:tc>
      </w:tr>
    </w:tbl>
    <w:p w:rsidR="002D6987" w:rsidRPr="00EE103A" w:rsidRDefault="002D6987">
      <w:pPr>
        <w:rPr>
          <w:sz w:val="18"/>
          <w:szCs w:val="18"/>
        </w:rPr>
      </w:pPr>
    </w:p>
    <w:sectPr w:rsidR="002D6987" w:rsidRPr="00EE103A" w:rsidSect="0090619F">
      <w:footerReference w:type="first" r:id="rId18"/>
      <w:type w:val="continuous"/>
      <w:pgSz w:w="11906" w:h="16838" w:code="9"/>
      <w:pgMar w:top="1134" w:right="850" w:bottom="1134" w:left="1701" w:header="709" w:footer="0" w:gutter="0"/>
      <w:pgNumType w:start="1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36020" w:rsidRDefault="00636020" w:rsidP="00DA35FF">
      <w:pPr>
        <w:pStyle w:val="a9"/>
      </w:pPr>
      <w:r>
        <w:separator/>
      </w:r>
    </w:p>
  </w:endnote>
  <w:endnote w:type="continuationSeparator" w:id="0">
    <w:p w:rsidR="00636020" w:rsidRDefault="00636020" w:rsidP="00DA35FF">
      <w:pPr>
        <w:pStyle w:val="a9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CYR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36020" w:rsidRDefault="00116B2B">
    <w:pPr>
      <w:pStyle w:val="aa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margin-left:-54pt;margin-top:-785.2pt;width:21.6pt;height:349.4pt;z-index:251657728" filled="f" stroked="f">
          <v:textbox style="layout-flow:vertical;mso-layout-flow-alt:bottom-to-top;mso-next-textbox:#_x0000_s2050">
            <w:txbxContent>
              <w:p w:rsidR="00636020" w:rsidRDefault="00636020" w:rsidP="00F65A45">
                <w:pPr>
                  <w:pStyle w:val="10"/>
                  <w:ind w:right="355" w:firstLine="540"/>
                  <w:jc w:val="both"/>
                  <w:rPr>
                    <w:color w:val="808080"/>
                    <w:sz w:val="16"/>
                  </w:rPr>
                </w:pPr>
                <w:r>
                  <w:rPr>
                    <w:color w:val="808080"/>
                    <w:sz w:val="16"/>
                  </w:rPr>
                  <w:t>Документ подготовлен с использованием программного обеспечения «ПАНОРАМА»</w:t>
                </w:r>
              </w:p>
              <w:p w:rsidR="00636020" w:rsidRDefault="00636020" w:rsidP="00F65A45"/>
            </w:txbxContent>
          </v:textbox>
        </v:shape>
      </w:pic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36020" w:rsidRDefault="00636020" w:rsidP="00DA35FF">
      <w:pPr>
        <w:pStyle w:val="a9"/>
      </w:pPr>
      <w:r>
        <w:separator/>
      </w:r>
    </w:p>
  </w:footnote>
  <w:footnote w:type="continuationSeparator" w:id="0">
    <w:p w:rsidR="00636020" w:rsidRDefault="00636020" w:rsidP="00DA35FF">
      <w:pPr>
        <w:pStyle w:val="a9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F0C5F11"/>
    <w:multiLevelType w:val="hybridMultilevel"/>
    <w:tmpl w:val="7236ED0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43A0076B"/>
    <w:multiLevelType w:val="singleLevel"/>
    <w:tmpl w:val="7D280C44"/>
    <w:lvl w:ilvl="0">
      <w:start w:val="1"/>
      <w:numFmt w:val="bullet"/>
      <w:pStyle w:val="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embedSystemFonts/>
  <w:proofState w:spelling="clean"/>
  <w:attachedTemplate r:id="rId1"/>
  <w:stylePaneFormatFilter w:val="3F01"/>
  <w:defaultTabStop w:val="720"/>
  <w:drawingGridHorizontalSpacing w:val="100"/>
  <w:displayHorizontalDrawingGridEvery w:val="0"/>
  <w:displayVerticalDrawingGridEvery w:val="0"/>
  <w:noPunctuationKerning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/>
  <w:rsids>
    <w:rsidRoot w:val="002709E8"/>
    <w:rsid w:val="00007437"/>
    <w:rsid w:val="0001477C"/>
    <w:rsid w:val="0002046B"/>
    <w:rsid w:val="00022AE4"/>
    <w:rsid w:val="00041CDA"/>
    <w:rsid w:val="00051474"/>
    <w:rsid w:val="0006279E"/>
    <w:rsid w:val="0007674A"/>
    <w:rsid w:val="000F6C47"/>
    <w:rsid w:val="001035EC"/>
    <w:rsid w:val="00116B2B"/>
    <w:rsid w:val="00144A4D"/>
    <w:rsid w:val="00172A47"/>
    <w:rsid w:val="00181B08"/>
    <w:rsid w:val="00184160"/>
    <w:rsid w:val="001970A9"/>
    <w:rsid w:val="001A7080"/>
    <w:rsid w:val="001C29E9"/>
    <w:rsid w:val="001D4D42"/>
    <w:rsid w:val="001F525B"/>
    <w:rsid w:val="00204F41"/>
    <w:rsid w:val="0022127A"/>
    <w:rsid w:val="0022592E"/>
    <w:rsid w:val="00236117"/>
    <w:rsid w:val="00255B0F"/>
    <w:rsid w:val="00264FC1"/>
    <w:rsid w:val="00265DC4"/>
    <w:rsid w:val="002709E8"/>
    <w:rsid w:val="0027482B"/>
    <w:rsid w:val="002D3247"/>
    <w:rsid w:val="002D6987"/>
    <w:rsid w:val="002E697F"/>
    <w:rsid w:val="002F08CC"/>
    <w:rsid w:val="002F12F2"/>
    <w:rsid w:val="00331871"/>
    <w:rsid w:val="00335FF9"/>
    <w:rsid w:val="00346246"/>
    <w:rsid w:val="003620F0"/>
    <w:rsid w:val="0037606D"/>
    <w:rsid w:val="003818DD"/>
    <w:rsid w:val="003C0609"/>
    <w:rsid w:val="003D6FA2"/>
    <w:rsid w:val="003F338C"/>
    <w:rsid w:val="003F7BA4"/>
    <w:rsid w:val="00405B5A"/>
    <w:rsid w:val="00460862"/>
    <w:rsid w:val="00471412"/>
    <w:rsid w:val="00473C4C"/>
    <w:rsid w:val="00484876"/>
    <w:rsid w:val="00485AAC"/>
    <w:rsid w:val="004913B1"/>
    <w:rsid w:val="0049367D"/>
    <w:rsid w:val="004A42A0"/>
    <w:rsid w:val="004B02D0"/>
    <w:rsid w:val="004D1627"/>
    <w:rsid w:val="004D3205"/>
    <w:rsid w:val="0050036C"/>
    <w:rsid w:val="00555C2E"/>
    <w:rsid w:val="005728AF"/>
    <w:rsid w:val="00580938"/>
    <w:rsid w:val="00584D32"/>
    <w:rsid w:val="00592A7B"/>
    <w:rsid w:val="005A70FE"/>
    <w:rsid w:val="005B44DE"/>
    <w:rsid w:val="005C1B32"/>
    <w:rsid w:val="005D7AC3"/>
    <w:rsid w:val="00614CC4"/>
    <w:rsid w:val="00624F88"/>
    <w:rsid w:val="00625D5A"/>
    <w:rsid w:val="00636020"/>
    <w:rsid w:val="00642512"/>
    <w:rsid w:val="00674212"/>
    <w:rsid w:val="0067461A"/>
    <w:rsid w:val="006817CF"/>
    <w:rsid w:val="00687B3B"/>
    <w:rsid w:val="006E620B"/>
    <w:rsid w:val="006F5B03"/>
    <w:rsid w:val="00703030"/>
    <w:rsid w:val="00705BA5"/>
    <w:rsid w:val="007170C9"/>
    <w:rsid w:val="00732B48"/>
    <w:rsid w:val="0075627A"/>
    <w:rsid w:val="00783202"/>
    <w:rsid w:val="007876F2"/>
    <w:rsid w:val="00791A4A"/>
    <w:rsid w:val="007B411E"/>
    <w:rsid w:val="007B5258"/>
    <w:rsid w:val="007E7BE9"/>
    <w:rsid w:val="007F0B68"/>
    <w:rsid w:val="00801076"/>
    <w:rsid w:val="00801ABC"/>
    <w:rsid w:val="0080429D"/>
    <w:rsid w:val="0080589F"/>
    <w:rsid w:val="00816F08"/>
    <w:rsid w:val="008225DF"/>
    <w:rsid w:val="00840BE6"/>
    <w:rsid w:val="00842814"/>
    <w:rsid w:val="00886090"/>
    <w:rsid w:val="00892358"/>
    <w:rsid w:val="008A386D"/>
    <w:rsid w:val="008B552B"/>
    <w:rsid w:val="008C014F"/>
    <w:rsid w:val="008D1F39"/>
    <w:rsid w:val="008D2311"/>
    <w:rsid w:val="008F3CA2"/>
    <w:rsid w:val="00900966"/>
    <w:rsid w:val="0090619F"/>
    <w:rsid w:val="00914F06"/>
    <w:rsid w:val="0093099F"/>
    <w:rsid w:val="00942D6C"/>
    <w:rsid w:val="00946A14"/>
    <w:rsid w:val="009A7732"/>
    <w:rsid w:val="009B33F2"/>
    <w:rsid w:val="009C1355"/>
    <w:rsid w:val="009E11B3"/>
    <w:rsid w:val="00A10961"/>
    <w:rsid w:val="00A13C9E"/>
    <w:rsid w:val="00A603A0"/>
    <w:rsid w:val="00A671E9"/>
    <w:rsid w:val="00A8466A"/>
    <w:rsid w:val="00AA4A92"/>
    <w:rsid w:val="00B306E5"/>
    <w:rsid w:val="00B37174"/>
    <w:rsid w:val="00B9641D"/>
    <w:rsid w:val="00B97BC7"/>
    <w:rsid w:val="00BB287B"/>
    <w:rsid w:val="00BE489C"/>
    <w:rsid w:val="00BF1187"/>
    <w:rsid w:val="00C228CC"/>
    <w:rsid w:val="00C43F0A"/>
    <w:rsid w:val="00C51B87"/>
    <w:rsid w:val="00C72E34"/>
    <w:rsid w:val="00C7583D"/>
    <w:rsid w:val="00C92C21"/>
    <w:rsid w:val="00CA0ACF"/>
    <w:rsid w:val="00CB3D97"/>
    <w:rsid w:val="00CF2886"/>
    <w:rsid w:val="00D07132"/>
    <w:rsid w:val="00D17EEA"/>
    <w:rsid w:val="00D232B1"/>
    <w:rsid w:val="00D31BD7"/>
    <w:rsid w:val="00D351F9"/>
    <w:rsid w:val="00D468F3"/>
    <w:rsid w:val="00D81A14"/>
    <w:rsid w:val="00D9609B"/>
    <w:rsid w:val="00DA35FF"/>
    <w:rsid w:val="00DB7492"/>
    <w:rsid w:val="00DD00BE"/>
    <w:rsid w:val="00DD031B"/>
    <w:rsid w:val="00DE3863"/>
    <w:rsid w:val="00E14E2C"/>
    <w:rsid w:val="00E30B7B"/>
    <w:rsid w:val="00E65AEC"/>
    <w:rsid w:val="00E65CEE"/>
    <w:rsid w:val="00E75489"/>
    <w:rsid w:val="00E760B7"/>
    <w:rsid w:val="00E77C21"/>
    <w:rsid w:val="00E8104D"/>
    <w:rsid w:val="00E91622"/>
    <w:rsid w:val="00EA07CC"/>
    <w:rsid w:val="00EB5C47"/>
    <w:rsid w:val="00ED3202"/>
    <w:rsid w:val="00EE103A"/>
    <w:rsid w:val="00F43196"/>
    <w:rsid w:val="00F45F58"/>
    <w:rsid w:val="00F65A45"/>
    <w:rsid w:val="00F96288"/>
    <w:rsid w:val="00FC4795"/>
    <w:rsid w:val="00FD068F"/>
    <w:rsid w:val="00FD223D"/>
    <w:rsid w:val="00FE4602"/>
    <w:rsid w:val="00FF3071"/>
    <w:rsid w:val="00FF677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0">
    <w:name w:val="Normal"/>
    <w:qFormat/>
    <w:rsid w:val="00460862"/>
  </w:style>
  <w:style w:type="paragraph" w:styleId="1">
    <w:name w:val="heading 1"/>
    <w:basedOn w:val="a0"/>
    <w:next w:val="a0"/>
    <w:qFormat/>
    <w:rsid w:val="00460862"/>
    <w:pPr>
      <w:keepNext/>
      <w:autoSpaceDE w:val="0"/>
      <w:autoSpaceDN w:val="0"/>
      <w:spacing w:before="120"/>
      <w:jc w:val="center"/>
      <w:outlineLvl w:val="0"/>
    </w:pPr>
    <w:rPr>
      <w:rFonts w:ascii="Arial" w:hAnsi="Arial"/>
      <w:b/>
      <w:kern w:val="28"/>
      <w:sz w:val="24"/>
    </w:rPr>
  </w:style>
  <w:style w:type="paragraph" w:styleId="2">
    <w:name w:val="heading 2"/>
    <w:basedOn w:val="a0"/>
    <w:next w:val="a0"/>
    <w:qFormat/>
    <w:rsid w:val="00460862"/>
    <w:pPr>
      <w:keepNext/>
      <w:widowControl w:val="0"/>
      <w:outlineLvl w:val="1"/>
    </w:pPr>
    <w:rPr>
      <w:b/>
      <w:snapToGrid w:val="0"/>
    </w:rPr>
  </w:style>
  <w:style w:type="paragraph" w:styleId="3">
    <w:name w:val="heading 3"/>
    <w:basedOn w:val="a0"/>
    <w:next w:val="a0"/>
    <w:qFormat/>
    <w:rsid w:val="00460862"/>
    <w:pPr>
      <w:keepNext/>
      <w:ind w:left="1843"/>
      <w:outlineLvl w:val="2"/>
    </w:pPr>
    <w:rPr>
      <w:sz w:val="24"/>
    </w:rPr>
  </w:style>
  <w:style w:type="paragraph" w:styleId="4">
    <w:name w:val="heading 4"/>
    <w:basedOn w:val="a0"/>
    <w:next w:val="a0"/>
    <w:qFormat/>
    <w:rsid w:val="00460862"/>
    <w:pPr>
      <w:keepNext/>
      <w:outlineLvl w:val="3"/>
    </w:pPr>
    <w:rPr>
      <w:rFonts w:ascii="Arial CYR" w:hAnsi="Arial CYR"/>
      <w:b/>
      <w:sz w:val="22"/>
    </w:rPr>
  </w:style>
  <w:style w:type="paragraph" w:styleId="5">
    <w:name w:val="heading 5"/>
    <w:basedOn w:val="a0"/>
    <w:next w:val="a0"/>
    <w:qFormat/>
    <w:rsid w:val="00460862"/>
    <w:pPr>
      <w:keepNext/>
      <w:outlineLvl w:val="4"/>
    </w:pPr>
    <w:rPr>
      <w:b/>
      <w:sz w:val="24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customStyle="1" w:styleId="10">
    <w:name w:val="Обычный1"/>
    <w:rsid w:val="00460862"/>
    <w:rPr>
      <w:sz w:val="24"/>
    </w:rPr>
  </w:style>
  <w:style w:type="paragraph" w:styleId="a4">
    <w:name w:val="Title"/>
    <w:basedOn w:val="a0"/>
    <w:qFormat/>
    <w:rsid w:val="00460862"/>
    <w:pPr>
      <w:jc w:val="center"/>
    </w:pPr>
    <w:rPr>
      <w:b/>
      <w:sz w:val="28"/>
    </w:rPr>
  </w:style>
  <w:style w:type="paragraph" w:customStyle="1" w:styleId="a">
    <w:name w:val="мар."/>
    <w:basedOn w:val="a0"/>
    <w:autoRedefine/>
    <w:rsid w:val="00460862"/>
    <w:pPr>
      <w:numPr>
        <w:numId w:val="1"/>
      </w:numPr>
      <w:jc w:val="both"/>
    </w:pPr>
    <w:rPr>
      <w:rFonts w:ascii="Arial" w:hAnsi="Arial"/>
    </w:rPr>
  </w:style>
  <w:style w:type="paragraph" w:customStyle="1" w:styleId="11">
    <w:name w:val="Обычный1"/>
    <w:basedOn w:val="a0"/>
    <w:autoRedefine/>
    <w:rsid w:val="00460862"/>
    <w:pPr>
      <w:ind w:firstLine="567"/>
      <w:jc w:val="both"/>
    </w:pPr>
    <w:rPr>
      <w:rFonts w:ascii="Arial" w:hAnsi="Arial"/>
      <w:snapToGrid w:val="0"/>
    </w:rPr>
  </w:style>
  <w:style w:type="paragraph" w:styleId="a5">
    <w:name w:val="Body Text Indent"/>
    <w:basedOn w:val="a0"/>
    <w:rsid w:val="00460862"/>
    <w:pPr>
      <w:ind w:left="1843" w:firstLine="317"/>
      <w:jc w:val="both"/>
    </w:pPr>
    <w:rPr>
      <w:sz w:val="24"/>
    </w:rPr>
  </w:style>
  <w:style w:type="paragraph" w:customStyle="1" w:styleId="HLP">
    <w:name w:val="HLP"/>
    <w:basedOn w:val="1"/>
    <w:next w:val="a0"/>
    <w:autoRedefine/>
    <w:rsid w:val="00460862"/>
    <w:pPr>
      <w:autoSpaceDE/>
      <w:autoSpaceDN/>
      <w:spacing w:before="0"/>
    </w:pPr>
    <w:rPr>
      <w:snapToGrid w:val="0"/>
      <w:sz w:val="20"/>
    </w:rPr>
  </w:style>
  <w:style w:type="paragraph" w:customStyle="1" w:styleId="20">
    <w:name w:val="Стиль 2 столбца (по центру)"/>
    <w:basedOn w:val="a0"/>
    <w:rsid w:val="00460862"/>
    <w:pPr>
      <w:jc w:val="center"/>
    </w:pPr>
    <w:rPr>
      <w:rFonts w:ascii="Arial" w:hAnsi="Arial"/>
      <w:sz w:val="24"/>
    </w:rPr>
  </w:style>
  <w:style w:type="paragraph" w:customStyle="1" w:styleId="a6">
    <w:name w:val="Основа для док."/>
    <w:basedOn w:val="a0"/>
    <w:rsid w:val="00460862"/>
    <w:pPr>
      <w:ind w:firstLine="284"/>
      <w:jc w:val="both"/>
    </w:pPr>
    <w:rPr>
      <w:rFonts w:ascii="Arial" w:hAnsi="Arial"/>
      <w:sz w:val="24"/>
    </w:rPr>
  </w:style>
  <w:style w:type="paragraph" w:customStyle="1" w:styleId="a7">
    <w:name w:val="марк основ"/>
    <w:basedOn w:val="a6"/>
    <w:rsid w:val="00460862"/>
    <w:pPr>
      <w:spacing w:before="120" w:after="120"/>
    </w:pPr>
    <w:rPr>
      <w:b/>
    </w:rPr>
  </w:style>
  <w:style w:type="table" w:styleId="a8">
    <w:name w:val="Table Grid"/>
    <w:basedOn w:val="a2"/>
    <w:uiPriority w:val="59"/>
    <w:rsid w:val="002D6987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header"/>
    <w:basedOn w:val="a0"/>
    <w:rsid w:val="00B97BC7"/>
    <w:pPr>
      <w:tabs>
        <w:tab w:val="center" w:pos="4677"/>
        <w:tab w:val="right" w:pos="9355"/>
      </w:tabs>
    </w:pPr>
  </w:style>
  <w:style w:type="paragraph" w:styleId="aa">
    <w:name w:val="footer"/>
    <w:basedOn w:val="a0"/>
    <w:rsid w:val="00B97BC7"/>
    <w:pPr>
      <w:tabs>
        <w:tab w:val="center" w:pos="4677"/>
        <w:tab w:val="right" w:pos="9355"/>
      </w:tabs>
    </w:pPr>
  </w:style>
  <w:style w:type="character" w:styleId="ab">
    <w:name w:val="page number"/>
    <w:basedOn w:val="a1"/>
    <w:rsid w:val="00B97BC7"/>
  </w:style>
  <w:style w:type="paragraph" w:customStyle="1" w:styleId="ac">
    <w:name w:val="Виды заголовок"/>
    <w:next w:val="a0"/>
    <w:rsid w:val="00A603A0"/>
    <w:pPr>
      <w:spacing w:before="160" w:after="60"/>
      <w:jc w:val="center"/>
      <w:outlineLvl w:val="4"/>
    </w:pPr>
    <w:rPr>
      <w:rFonts w:ascii="Arial" w:hAnsi="Arial"/>
      <w:b/>
      <w:spacing w:val="-1"/>
      <w:sz w:val="18"/>
      <w:szCs w:val="18"/>
      <w:lang w:val="en-US" w:eastAsia="en-US"/>
    </w:rPr>
  </w:style>
  <w:style w:type="paragraph" w:customStyle="1" w:styleId="21">
    <w:name w:val="Обычный2"/>
    <w:rsid w:val="00BE489C"/>
    <w:rPr>
      <w:sz w:val="24"/>
    </w:rPr>
  </w:style>
  <w:style w:type="paragraph" w:customStyle="1" w:styleId="ConsPlusNormal">
    <w:name w:val="ConsPlusNormal"/>
    <w:rsid w:val="002D3247"/>
    <w:pPr>
      <w:widowControl w:val="0"/>
      <w:suppressAutoHyphens/>
      <w:autoSpaceDE w:val="0"/>
    </w:pPr>
    <w:rPr>
      <w:sz w:val="32"/>
      <w:lang w:eastAsia="zh-CN"/>
    </w:rPr>
  </w:style>
  <w:style w:type="paragraph" w:customStyle="1" w:styleId="30">
    <w:name w:val="Обычный3"/>
    <w:rsid w:val="008D2311"/>
    <w:rPr>
      <w:sz w:val="24"/>
    </w:rPr>
  </w:style>
  <w:style w:type="paragraph" w:customStyle="1" w:styleId="40">
    <w:name w:val="Обычный4"/>
    <w:rsid w:val="00CB3D97"/>
    <w:rPr>
      <w:sz w:val="24"/>
    </w:rPr>
  </w:style>
  <w:style w:type="paragraph" w:customStyle="1" w:styleId="14">
    <w:name w:val="Обычный14"/>
    <w:rsid w:val="00CB3D97"/>
    <w:rPr>
      <w:sz w:val="24"/>
    </w:rPr>
  </w:style>
  <w:style w:type="paragraph" w:customStyle="1" w:styleId="50">
    <w:name w:val="Обычный5"/>
    <w:rsid w:val="00580938"/>
    <w:rPr>
      <w:sz w:val="24"/>
    </w:rPr>
  </w:style>
  <w:style w:type="paragraph" w:styleId="ad">
    <w:name w:val="Balloon Text"/>
    <w:basedOn w:val="a0"/>
    <w:link w:val="ae"/>
    <w:rsid w:val="00C43F0A"/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1"/>
    <w:link w:val="ad"/>
    <w:rsid w:val="00C43F0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51304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796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343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757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footer" Target="footer1.xml"/><Relationship Id="rId3" Type="http://schemas.openxmlformats.org/officeDocument/2006/relationships/settings" Target="settings.xml"/><Relationship Id="rId21" Type="http://schemas.microsoft.com/office/2007/relationships/stylesWithEffects" Target="stylesWithEffect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Program%20Files%20(x86)\Panorama\PanEdit11\geodesy.dot\00_MejPlan.dot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00_MejPlan</Template>
  <TotalTime>39</TotalTime>
  <Pages>12</Pages>
  <Words>1256</Words>
  <Characters>7866</Characters>
  <Application>Microsoft Office Word</Application>
  <DocSecurity>0</DocSecurity>
  <Lines>65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Шаблон</vt:lpstr>
    </vt:vector>
  </TitlesOfParts>
  <Company>КБ "Панорама"</Company>
  <LinksUpToDate>false</LinksUpToDate>
  <CharactersWithSpaces>9104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Шаблон</dc:title>
  <dc:subject>Межевой план</dc:subject>
  <dc:creator>pochinina</dc:creator>
  <cp:lastModifiedBy>chugreeva</cp:lastModifiedBy>
  <cp:revision>15</cp:revision>
  <cp:lastPrinted>2020-10-30T10:50:00Z</cp:lastPrinted>
  <dcterms:created xsi:type="dcterms:W3CDTF">2020-10-09T07:15:00Z</dcterms:created>
  <dcterms:modified xsi:type="dcterms:W3CDTF">2020-10-30T10:52:00Z</dcterms:modified>
</cp:coreProperties>
</file>